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A51A10" w:rsidRPr="009A55DC" w:rsidTr="00A51A10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51A10" w:rsidRPr="009A55DC" w:rsidRDefault="00A51A10" w:rsidP="00A51A10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37:18:040205:50</w:t>
            </w:r>
          </w:p>
        </w:tc>
      </w:tr>
      <w:tr w:rsidR="00A51A10" w:rsidRPr="009A55DC" w:rsidTr="00A51A10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A51A10" w:rsidRPr="009A55DC" w:rsidRDefault="00A51A10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A51A10" w:rsidRPr="009A55DC" w:rsidRDefault="00A51A10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A51A10" w:rsidRPr="009A55DC" w:rsidRDefault="00A51A10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 xml:space="preserve">Средняя </w:t>
            </w:r>
            <w:proofErr w:type="spellStart"/>
            <w:r w:rsidRPr="009A55DC">
              <w:rPr>
                <w:b/>
                <w:sz w:val="18"/>
                <w:szCs w:val="18"/>
              </w:rPr>
              <w:t>квадратическая</w:t>
            </w:r>
            <w:proofErr w:type="spellEnd"/>
            <w:r w:rsidRPr="009A55DC">
              <w:rPr>
                <w:b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9A55DC">
              <w:rPr>
                <w:b/>
                <w:sz w:val="18"/>
                <w:szCs w:val="18"/>
              </w:rPr>
              <w:t>Mt</w:t>
            </w:r>
            <w:proofErr w:type="spellEnd"/>
            <w:r w:rsidRPr="009A55DC">
              <w:rPr>
                <w:b/>
                <w:sz w:val="18"/>
                <w:szCs w:val="18"/>
              </w:rPr>
              <w:t>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A51A10" w:rsidRPr="009A55DC" w:rsidRDefault="00A51A10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A51A10" w:rsidRPr="009A55DC" w:rsidTr="00A51A10">
        <w:tc>
          <w:tcPr>
            <w:tcW w:w="1458" w:type="dxa"/>
            <w:vMerge/>
            <w:shd w:val="clear" w:color="auto" w:fill="auto"/>
          </w:tcPr>
          <w:p w:rsidR="00A51A10" w:rsidRPr="009A55DC" w:rsidRDefault="00A51A10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9A55DC" w:rsidRDefault="00A51A10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9A55DC" w:rsidRDefault="00A51A10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A51A10" w:rsidRPr="009A55DC" w:rsidRDefault="00A51A10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A51A10" w:rsidRPr="009A55DC" w:rsidRDefault="00A51A10" w:rsidP="00620E4A">
            <w:pPr>
              <w:rPr>
                <w:b/>
              </w:rPr>
            </w:pPr>
          </w:p>
        </w:tc>
      </w:tr>
      <w:tr w:rsidR="00A51A10" w:rsidRPr="009A55DC" w:rsidTr="00A51A10">
        <w:tc>
          <w:tcPr>
            <w:tcW w:w="1458" w:type="dxa"/>
            <w:shd w:val="clear" w:color="auto" w:fill="auto"/>
          </w:tcPr>
          <w:p w:rsidR="00A51A10" w:rsidRPr="009A55DC" w:rsidRDefault="00A51A10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A51A10" w:rsidRPr="009A55DC" w:rsidRDefault="00A51A10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A51A10" w:rsidRPr="009A55DC" w:rsidRDefault="00A51A10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A51A10" w:rsidRPr="009A55DC" w:rsidRDefault="00A51A10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A51A10" w:rsidRPr="009A55DC" w:rsidRDefault="00A51A10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A51A10" w:rsidRPr="009A55DC" w:rsidTr="00A51A10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37:18:040205:54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6293782.75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6293783.01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6293780.18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37:18:040205:55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6293754.96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6293754.83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6293754.96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6293755.09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51A10" w:rsidRPr="009A55DC" w:rsidTr="00A51A10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51A10" w:rsidRPr="003D46AE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6293754.96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51A10" w:rsidRPr="00A043D6" w:rsidRDefault="00A51A10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51A10" w:rsidRPr="00A043D6" w:rsidRDefault="008E20E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A51A10" w:rsidRPr="00002771" w:rsidRDefault="00A51A10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A51A10" w:rsidRPr="00801706" w:rsidRDefault="00A51A10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51A10" w:rsidRPr="0065181E" w:rsidRDefault="00A51A10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51A10" w:rsidRPr="00FD3F28" w:rsidRDefault="00A51A10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51A10" w:rsidRPr="00CF5B6E" w:rsidRDefault="00A51A10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A51A10" w:rsidRPr="00BE1A2D" w:rsidRDefault="00A51A10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>
      <w:bookmarkStart w:id="0" w:name="_GoBack"/>
      <w:bookmarkEnd w:id="0"/>
    </w:p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B7A" w:rsidRDefault="00F51B7A" w:rsidP="00DA35FF">
      <w:pPr>
        <w:pStyle w:val="a9"/>
      </w:pPr>
      <w:r>
        <w:separator/>
      </w:r>
    </w:p>
  </w:endnote>
  <w:endnote w:type="continuationSeparator" w:id="0">
    <w:p w:rsidR="00F51B7A" w:rsidRDefault="00F51B7A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B7A" w:rsidRDefault="00F51B7A" w:rsidP="00DA35FF">
      <w:pPr>
        <w:pStyle w:val="a9"/>
      </w:pPr>
      <w:r>
        <w:separator/>
      </w:r>
    </w:p>
  </w:footnote>
  <w:footnote w:type="continuationSeparator" w:id="0">
    <w:p w:rsidR="00F51B7A" w:rsidRDefault="00F51B7A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10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8E20E9"/>
    <w:rsid w:val="00914F06"/>
    <w:rsid w:val="00934941"/>
    <w:rsid w:val="00942D6C"/>
    <w:rsid w:val="00947C42"/>
    <w:rsid w:val="009D385F"/>
    <w:rsid w:val="00A51A10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51B7A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C764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2019-02-03T11:00:00Z</dcterms:created>
  <dcterms:modified xsi:type="dcterms:W3CDTF">2019-02-03T11:02:00Z</dcterms:modified>
</cp:coreProperties>
</file>