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58"/>
        <w:gridCol w:w="1560"/>
        <w:gridCol w:w="1546"/>
        <w:gridCol w:w="2408"/>
        <w:gridCol w:w="2673"/>
      </w:tblGrid>
      <w:tr w:rsidR="00A94CB3" w:rsidRPr="009A55DC" w:rsidTr="00A94CB3">
        <w:trPr>
          <w:trHeight w:val="397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9A55DC" w:rsidRDefault="00A94CB3" w:rsidP="00A94CB3">
            <w:pPr>
              <w:rPr>
                <w:b/>
              </w:rPr>
            </w:pPr>
            <w:r w:rsidRPr="009A55DC">
              <w:rPr>
                <w:b/>
              </w:rPr>
              <w:t xml:space="preserve">Обозначение земельного участка  </w:t>
            </w:r>
            <w:r w:rsidRPr="00A94CB3">
              <w:rPr>
                <w:b/>
              </w:rPr>
              <w:t>37</w:t>
            </w:r>
            <w:r>
              <w:rPr>
                <w:b/>
              </w:rPr>
              <w:t>:</w:t>
            </w:r>
            <w:r w:rsidRPr="00A94CB3">
              <w:rPr>
                <w:b/>
              </w:rPr>
              <w:t>18</w:t>
            </w:r>
            <w:r>
              <w:rPr>
                <w:b/>
              </w:rPr>
              <w:t>:</w:t>
            </w:r>
            <w:r w:rsidRPr="00A94CB3">
              <w:rPr>
                <w:b/>
              </w:rPr>
              <w:t>050115</w:t>
            </w:r>
            <w:r>
              <w:rPr>
                <w:b/>
              </w:rPr>
              <w:t>:</w:t>
            </w:r>
            <w:r w:rsidRPr="00A94CB3">
              <w:rPr>
                <w:b/>
              </w:rPr>
              <w:t>123</w:t>
            </w:r>
          </w:p>
        </w:tc>
      </w:tr>
      <w:tr w:rsidR="00A94CB3" w:rsidRPr="009A55DC" w:rsidTr="00A94CB3">
        <w:trPr>
          <w:trHeight w:val="403"/>
        </w:trPr>
        <w:tc>
          <w:tcPr>
            <w:tcW w:w="1458" w:type="dxa"/>
            <w:vMerge w:val="restart"/>
            <w:shd w:val="clear" w:color="auto" w:fill="auto"/>
          </w:tcPr>
          <w:p w:rsidR="00A94CB3" w:rsidRPr="009A55DC" w:rsidRDefault="00A94CB3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3106" w:type="dxa"/>
            <w:gridSpan w:val="2"/>
            <w:shd w:val="clear" w:color="auto" w:fill="auto"/>
            <w:vAlign w:val="center"/>
          </w:tcPr>
          <w:p w:rsidR="00A94CB3" w:rsidRPr="009A55DC" w:rsidRDefault="00A94CB3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Координаты, м</w:t>
            </w:r>
          </w:p>
        </w:tc>
        <w:tc>
          <w:tcPr>
            <w:tcW w:w="2408" w:type="dxa"/>
            <w:vMerge w:val="restart"/>
            <w:shd w:val="clear" w:color="auto" w:fill="auto"/>
          </w:tcPr>
          <w:p w:rsidR="00A94CB3" w:rsidRPr="009A55DC" w:rsidRDefault="00A94CB3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Средняя квадратическая погрешность положения характерной точки (Mt), м</w:t>
            </w:r>
          </w:p>
        </w:tc>
        <w:tc>
          <w:tcPr>
            <w:tcW w:w="2673" w:type="dxa"/>
            <w:vMerge w:val="restart"/>
            <w:shd w:val="clear" w:color="auto" w:fill="auto"/>
          </w:tcPr>
          <w:p w:rsidR="00A94CB3" w:rsidRPr="009A55DC" w:rsidRDefault="00A94CB3" w:rsidP="009A55DC">
            <w:pPr>
              <w:jc w:val="center"/>
              <w:rPr>
                <w:b/>
                <w:sz w:val="18"/>
                <w:szCs w:val="18"/>
              </w:rPr>
            </w:pPr>
            <w:r w:rsidRPr="009A55DC">
              <w:rPr>
                <w:b/>
                <w:sz w:val="18"/>
                <w:szCs w:val="18"/>
              </w:rPr>
              <w:t>Описание закрепления точки</w:t>
            </w:r>
          </w:p>
        </w:tc>
      </w:tr>
      <w:tr w:rsidR="00A94CB3" w:rsidRPr="009A55DC" w:rsidTr="00A94CB3">
        <w:tc>
          <w:tcPr>
            <w:tcW w:w="1458" w:type="dxa"/>
            <w:vMerge/>
            <w:shd w:val="clear" w:color="auto" w:fill="auto"/>
          </w:tcPr>
          <w:p w:rsidR="00A94CB3" w:rsidRPr="009A55DC" w:rsidRDefault="00A94CB3" w:rsidP="00620E4A">
            <w:pPr>
              <w:rPr>
                <w:b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9A55DC" w:rsidRDefault="00A94CB3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X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9A55DC" w:rsidRDefault="00A94CB3" w:rsidP="009A55DC">
            <w:pPr>
              <w:jc w:val="center"/>
              <w:rPr>
                <w:b/>
              </w:rPr>
            </w:pPr>
            <w:r w:rsidRPr="009A55DC">
              <w:rPr>
                <w:b/>
              </w:rPr>
              <w:t>Y</w:t>
            </w:r>
          </w:p>
        </w:tc>
        <w:tc>
          <w:tcPr>
            <w:tcW w:w="2408" w:type="dxa"/>
            <w:vMerge/>
            <w:shd w:val="clear" w:color="auto" w:fill="auto"/>
          </w:tcPr>
          <w:p w:rsidR="00A94CB3" w:rsidRPr="009A55DC" w:rsidRDefault="00A94CB3" w:rsidP="00620E4A">
            <w:pPr>
              <w:rPr>
                <w:b/>
              </w:rPr>
            </w:pPr>
          </w:p>
        </w:tc>
        <w:tc>
          <w:tcPr>
            <w:tcW w:w="2673" w:type="dxa"/>
            <w:vMerge/>
            <w:shd w:val="clear" w:color="auto" w:fill="auto"/>
          </w:tcPr>
          <w:p w:rsidR="00A94CB3" w:rsidRPr="009A55DC" w:rsidRDefault="00A94CB3" w:rsidP="00620E4A">
            <w:pPr>
              <w:rPr>
                <w:b/>
              </w:rPr>
            </w:pPr>
          </w:p>
        </w:tc>
      </w:tr>
      <w:tr w:rsidR="00A94CB3" w:rsidRPr="009A55DC" w:rsidTr="00A94CB3">
        <w:tc>
          <w:tcPr>
            <w:tcW w:w="1458" w:type="dxa"/>
            <w:shd w:val="clear" w:color="auto" w:fill="auto"/>
          </w:tcPr>
          <w:p w:rsidR="00A94CB3" w:rsidRPr="009A55DC" w:rsidRDefault="00A94CB3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A94CB3" w:rsidRPr="009A55DC" w:rsidRDefault="00A94CB3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2</w:t>
            </w:r>
          </w:p>
        </w:tc>
        <w:tc>
          <w:tcPr>
            <w:tcW w:w="1546" w:type="dxa"/>
            <w:shd w:val="clear" w:color="auto" w:fill="auto"/>
          </w:tcPr>
          <w:p w:rsidR="00A94CB3" w:rsidRPr="009A55DC" w:rsidRDefault="00A94CB3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3</w:t>
            </w:r>
          </w:p>
        </w:tc>
        <w:tc>
          <w:tcPr>
            <w:tcW w:w="2408" w:type="dxa"/>
            <w:shd w:val="clear" w:color="auto" w:fill="auto"/>
          </w:tcPr>
          <w:p w:rsidR="00A94CB3" w:rsidRPr="009A55DC" w:rsidRDefault="00A94CB3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4</w:t>
            </w:r>
          </w:p>
        </w:tc>
        <w:tc>
          <w:tcPr>
            <w:tcW w:w="2673" w:type="dxa"/>
            <w:shd w:val="clear" w:color="auto" w:fill="auto"/>
          </w:tcPr>
          <w:p w:rsidR="00A94CB3" w:rsidRPr="009A55DC" w:rsidRDefault="00A94CB3" w:rsidP="009A55DC">
            <w:pPr>
              <w:pStyle w:val="Normal"/>
              <w:tabs>
                <w:tab w:val="left" w:pos="11340"/>
              </w:tabs>
              <w:jc w:val="center"/>
              <w:rPr>
                <w:b/>
                <w:caps/>
                <w:sz w:val="20"/>
              </w:rPr>
            </w:pPr>
            <w:r w:rsidRPr="009A55DC">
              <w:rPr>
                <w:b/>
                <w:caps/>
                <w:sz w:val="20"/>
              </w:rPr>
              <w:t>5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2185868.03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2185867.77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6272763.29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6272763.56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2185866.29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2185865.90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2185865.90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2185866.29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2185866.64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2185867.42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37:18:050115:171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6272800.36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6272800.16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2185846.29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2185846.68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2185846.68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2185846.29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6272798.13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6272798.20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2185845.16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6272798.40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6272798.70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6272799.08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6272799.48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2185844.42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2185844.55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6272800.16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6272800.36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2185845.16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6272800.43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6272800.36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2185845.94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37:18:050115:172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6272835.87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6272835.80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2185823.44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37:18:050115:173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6272530.45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6272530.25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2186078.43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2186077.30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6272528.29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2186076.91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6272529.17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6272529.57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6272529.94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6272530.25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6272530.45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2186076.91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6272530.52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2186077.30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6272530.45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6272494.61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6272493.93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6272493.73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6272493.66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6272493.73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6272493.93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6272494.61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2186091.31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2186091.57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6272495.89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6272462.20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6272418.05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6272417.85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2186127.46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6272416.77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2186127.46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2186127.33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6272416.09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2186127.07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6272415.82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6272415.89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6272416.09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6272416.77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6272417.17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6272417.85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6272418.05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6272418.12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6272418.05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2186126.72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37:18:050115:177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2186047.30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6272360.15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2186042.87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2186046.39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2186073.71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6272374.36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2186073.84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6272374.66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2186074.10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2186074.45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6272374.93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2186074.84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6272374.86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2186075.23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37:18:050115:179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6272385.82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6272385.45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6272384.37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6272384.10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6272384.17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6272384.37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2186103.46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6272384.68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6272385.05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2186103.07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6272385.45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2186103.07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6272385.82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2186103.20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6272386.13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2186103.46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6272386.40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6272386.33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2186104.59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6272395.88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2186138.83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2186139.22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2186139.09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6272394.12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2186138.83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6272393.85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6272393.92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6272394.12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6272395.20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6272395.58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2186137.09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6272395.88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2186137.35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6272396.15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6272396.08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2186138.48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37:18:050115:181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6272412.48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2186173.05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6272411.40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6272411.13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6272411.40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6272411.70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6272412.48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6272413.16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6272413.43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6272413.36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37:18:050115:182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6272428.35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6272427.27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6272426.90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2186207.03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6272426.59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6272426.32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6272426.39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2186205.64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6272426.59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2186205.29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6272426.90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2186205.03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6272427.27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2186204.90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6272427.67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2186204.90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2186205.03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6272428.35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2186205.29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2186205.64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6272428.62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6272428.55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37:18:050115:183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6272441.51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6272441.78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6272442.08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6272442.46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6272443.54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6272443.81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6272443.74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6272457.98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6272457.91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2186278.84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6272457.98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2186278.45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6272458.18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6272458.48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6272458.86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6272459.26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2186277.71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2186277.84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6272459.94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2186278.45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2186278.84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6272460.14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2186279.23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2186311.18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6272473.06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2186310.79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6272473.06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2186309.05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2186308.92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2186309.05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2186309.31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2186310.05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6272475.02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2186310.44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6272485.79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6272483.71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2186336.06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6272481.64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2186331.65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6272483.72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2186330.67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6272485.79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2186335.08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2186154.47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2186154.47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2186153.34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2186152.34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2186152.21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2186152.34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2186152.60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2186153.34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6272362.86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2186153.73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37:18:050115:188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2186172.22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6272320.32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6272320.59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6272321.67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6272322.35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2186170.83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6272322.62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6272322.55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2186171.61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37:18:050115:189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6272293.55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6272293.35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6272293.04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6272292.67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2186185.94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6272291.39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6272291.32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6272291.39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6272291.59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6272291.90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6272292.27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6272292.67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6272293.04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6272293.35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2186184.46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6272293.55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2186184.81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6272293.62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2186185.20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6272293.55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2186185.59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6272244.25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2186168.29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2186168.16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2186167.90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6272242.22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6272242.49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2186166.03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6272243.94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6272244.25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2186166.77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2186167.16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6272244.45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2186167.55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37:18:050115:191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6272261.12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6272259.12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2186205.21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6272256.49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6272258.49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2186199.44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6272261.12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2186204.07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37:18:050115:192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2186241.19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6272278.73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6272278.73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6272279.61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2186239.80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6272280.89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2186240.58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37:18:050115:193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2186275.01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6272295.79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н382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6272296.06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6272296.74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6272297.82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2186273.88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6272298.09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6272298.02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2186274.66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6272319.22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2186317.68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2186317.55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2186317.29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6272317.19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6272317.76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6272318.14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2186315.42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2186315.55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6272319.22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2186315.81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2186316.16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6272319.49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2186316.55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н391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6272319.42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2186316.94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6272341.22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6272338.92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2186361.16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6272338.79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6272341.09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2186356.05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6272341.22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2186361.10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6272371.21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2186366.30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6272370.94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6272371.01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6272371.21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6272371.89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2186364.43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2186364.56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6272372.97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2186364.82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6272373.17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2186365.95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2186219.78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6272217.19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2186220.13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6272216.51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2186220.52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2186220.52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2186220.39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6272215.43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2186220.13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6272215.23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2186219.78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6272215.16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6272215.23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6272215.43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2186218.65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6272215.74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6272216.11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2186218.26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6272216.51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2186218.26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6272216.88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6272217.19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2186218.65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2186219.00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2186219.39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6272217.39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2186219.78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6272185.76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6272183.46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6272183.13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6272185.43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2186228.64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6272185.76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2186233.38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37:18:050115:199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6272135.13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6272134.05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6272134.05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н466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6272134.45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2186149.59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2186149.72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6272135.13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2186149.98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2186150.33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6272135.40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6272135.33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2186151.11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37:18:050115:124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6273249.68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2185565.17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6273249.46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2185570.17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6273247.16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2185570.07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6273247.38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2185565.07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6273249.68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2185565.17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37:18:050115:125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6273212.04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6273211.04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6273207.44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2185591.65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6273208.44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2185589.58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6273212.04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2185591.30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37:18:050115:126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6273547.42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2185450.74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6273546.20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2185455.51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6273543.97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2185454.94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6273545.19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2185450.17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6273547.42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2185450.74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37:18:050115:127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6273502.33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6273502.13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6273501.45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2185481.19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2185481.19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6273500.37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2185480.80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2185479.67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6273500.37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2185479.32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2185479.06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2185478.93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6273501.45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2185478.93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2185479.06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6273502.13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2185479.32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6273502.33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2185479.67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6273502.40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н483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6273502.33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2185480.45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37:18:050115:128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6273465.23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6273465.50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6273466.18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2185501.73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2185501.73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6273467.26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2185502.47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6273467.53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2185502.86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6273467.46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2185503.25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37:18:050115:129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6273435.69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6273435.76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6273435.96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2185520.59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2185520.72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2185520.98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2185521.33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2185521.72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6273437.92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2185522.11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6273399.10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6273397.34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6273397.07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6273397.34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н548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6273399.10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6273399.37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6273399.30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2185547.34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37:18:050115:131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6273360.00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6273359.80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6273359.73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6273359.80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6273360.00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2185569.86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2185569.73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2185569.73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2185569.86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6273362.03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6273361.96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2185571.25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37:18:050115:132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6273325.00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6273324.73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2185592.63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6273325.00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2185591.89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2185592.28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2185592.63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6273327.03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6273326.96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37:18:050115:133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2185595.52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2185595.39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2185595.13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6273269.99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6273270.39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6273270.76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2185594.00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н591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6273271.27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2185594.78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2185617.85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6273287.96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2185618.24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2185618.24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2185617.85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6273286.23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2185617.11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6273286.30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6273286.80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6273287.58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6273287.96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2185616.11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6273288.53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2185617.11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6273288.46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2185617.50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2185643.48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2185644.22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2185644.22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2185643.83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2185643.48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6273251.80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6273252.00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2185642.35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6273252.30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6273252.68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2185641.96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2185642.09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2185642.35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6273254.03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2185643.09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6273253.96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2185643.48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6273220.55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2185669.69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6273218.68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2185671.04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6273216.29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2185667.73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6273218.16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2185666.38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6273220.55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2185669.69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2185694.23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2185694.36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2185694.23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2185693.97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6273181.73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6273181.93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6273182.61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2185692.10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2185692.23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2185692.49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2185692.84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2185693.23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6273183.89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2185693.62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6273150.49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6273150.29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6273148.53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6273148.33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н676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6273148.33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6273148.53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6273149.98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6273150.29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6273150.49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2185717.31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6273150.56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2185717.70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6273150.49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37:18:050115:139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2185739.86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2185739.73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2185739.73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2185739.86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2185740.12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2185740.47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н685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6273118.42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2185741.25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2185765.92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6273083.32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6273083.39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2185764.53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6273083.59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6273083.90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6273084.27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6273084.67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2185763.79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6273085.35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2185764.18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2185764.53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6273085.62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2185764.92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6273085.55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2185765.31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37:18:050115:141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2185677.11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2185677.11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2185676.98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2185676.72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6273071.07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6273071.34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2185675.24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6273071.64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2185674.85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2185674.85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6273073.10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2185675.24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2185675.59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6273073.37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2185675.98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6273073.30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2185676.37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37:18:050115:142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2185697.82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2185698.21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2185698.21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2185697.82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6273036.19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6273036.26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6273036.46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6273037.54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6273037.92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2185696.08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6273038.22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2185696.34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2185696.69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6273038.49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2185697.08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6273038.42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2185697.47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37:18:050115:143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н762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6273003.57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2185717.67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6273003.84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6273004.92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6273005.60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2185717.28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6273005.87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2185717.67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6273005.80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2185718.06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6273042.33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6273042.13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6273041.45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2185745.08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2185744.95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6273040.37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6273040.10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2185743.95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6273040.17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2185743.56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6273040.37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2185743.21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6273040.68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6273041.05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2185742.82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6273041.45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2185742.82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2185742.95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6273042.13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2185743.21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6273042.33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2185743.56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6273042.40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2185743.95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6273042.33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2185744.34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6273044.73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6273043.65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6273043.38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6273043.45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2185781.27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6273043.65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6273043.96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6273044.33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6273044.73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2185780.53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2185780.92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2185781.27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н793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6273045.61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2185782.05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2185788.40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2185788.27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6273052.78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2185788.01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6273052.51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2185787.27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6273052.58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6273052.78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2185786.53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6273053.08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6273053.46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6273053.86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2185786.14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6273054.24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2185786.27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2185786.53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2185786.88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6273054.81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2185787.27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6273054.74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2185787.66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6273020.34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2185811.40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6273019.83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6273019.76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6273019.83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6273020.03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2185809.92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6273020.34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2185809.66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6273020.71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2185809.53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2185809.53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2185809.66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2185809.92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2185810.27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6273022.06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2185810.66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6273021.99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2185811.05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2185833.52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2185833.65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2185833.52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2185833.26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6272989.86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6272989.79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6272989.86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2185832.13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6272990.06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6272990.36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6272991.14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2185831.39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6272991.52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2185831.52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6272991.82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2185831.78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2185832.13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6272992.09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2185832.52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6272992.02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2185832.91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37:18:050115:149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2185857.99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2185858.25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2185858.38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2185858.38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2185858.25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6272955.56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2185857.99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6272955.29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6272955.36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6272955.56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2185856.51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2185856.25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6272956.24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2185856.12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6272956.64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2185856.12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6272957.02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2185856.25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6272957.32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2185856.51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6272957.59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6272957.52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2185857.64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2185882.93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6272922.76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2185882.93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6272921.41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н892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6272921.48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2185881.45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2185881.19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6272922.76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2185881.06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2185881.19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6272923.44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2185881.45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2185881.80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6272923.71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2185882.19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н883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6272923.64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2185882.58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37:18:050115:151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2185903.51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6272894.32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2185903.86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2185904.12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2185904.25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2185904.12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6272892.56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2185903.86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2185903.51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6272892.29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2185902.73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6272892.56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2185902.38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6272893.24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2185901.99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2185901.99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2185902.12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6272894.32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2185902.38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2185902.73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6272894.59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2185903.12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6272894.52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2185903.51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37:18:050115:152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2185928.30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2185928.17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6272858.94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6272859.01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6272859.21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6272859.89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6272860.66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6272860.97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2185926.43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6272861.24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6272861.17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37:18:050115:153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2185952.15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2185952.02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2185951.76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6272826.96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6272827.36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2185949.89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6272827.74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2185950.02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6272828.04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2185950.28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2185950.63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6272828.31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2185951.02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6272828.24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2185951.41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2185975.65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2185975.91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2185975.65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6272793.07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2185974.91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6272793.14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2185974.52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6272793.34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6272793.64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2185973.91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6272794.02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6272794.42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2185973.78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6272794.80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2185973.91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6272795.10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2185974.17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2185974.52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6272795.37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2185974.91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6272795.30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2185975.30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2185996.46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н978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6272764.74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6272765.82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6272766.20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6272766.50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6272766.77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2185995.33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6272766.70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6272726.01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6272725.94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6272726.01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6272726.21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6272726.52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6272726.89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6272727.29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6272727.97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н991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6272728.17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2186045.44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2186045.79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2186046.18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2186046.18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2186046.05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6272696.78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2186045.79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2186045.44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6272696.51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6272696.58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6272696.78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2186044.31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6272697.08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6272697.46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н1022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6272697.86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2186043.92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2186044.05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2186044.31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2186044.66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6272698.81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2186045.05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2186045.44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6272662.12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6272661.85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6272661.92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6272662.12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2186069.12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6272662.42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6272662.80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6272663.20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2186068.73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6272663.58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2186068.86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6272663.88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2186069.12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2186069.47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6272664.15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2186069.86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6272664.08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2186070.25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37:18:050115:159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6272631.41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6272630.73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6272630.33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6272629.96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6272629.65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2186094.44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6272629.45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6272629.38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6272629.45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6272629.65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6272629.96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6272630.33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6272630.73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2186092.57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6272631.10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6272631.41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2186092.96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2186093.31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6272631.68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2186093.70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6272631.61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2186094.09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2186112.93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н1064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2186117.19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6272598.46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2186116.42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6272599.97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2186112.16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2186112.93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37:18:050115:161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6272580.80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6272580.60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6272580.30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2186089.91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2186089.52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6272578.57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6272578.84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6272579.14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2186087.65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6272579.92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2186087.65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6272580.30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2186087.78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6272580.60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2186088.04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6272580.80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2186088.39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6272580.87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2186088.78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6272580.80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2186089.17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37:18:050115:162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2186063.18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6272559.87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2186065.66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2186063.68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6272562.95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2186061.20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6272564.11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2186063.18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37:18:050115:163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2186029.45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6272541.97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2186029.80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2186030.06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2186030.19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2186030.19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2186030.06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2186029.80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2186029.45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6272539.94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6272540.21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6272540.52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2186027.93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6272541.29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2186027.93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6272541.66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2186028.06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6272541.97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2186028.32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2186028.67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6272542.24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2186029.06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н1089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6272542.17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2186029.45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6272558.73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6272558.66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6272558.73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6272558.93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6272559.24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6272559.61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2185994.80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2185995.80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6272560.89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2185996.19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2185970.94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2185970.55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6272600.63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6272600.70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6272600.90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6272601.20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2185968.81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6272601.58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6272601.98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2185968.68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2185968.81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2185969.07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2185969.42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2185969.81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6272602.86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2185970.20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2185948.08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2185947.95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6272635.41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6272635.48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6272635.68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6272636.36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6272636.76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2185945.82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2185945.95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6272637.44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2185946.21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2185946.56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6272637.71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2185946.95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6272637.64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2185947.34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6272670.55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6272670.35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6272670.04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2185927.60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6272668.39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6272668.59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2185925.86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6272669.27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6272669.67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2185925.73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6272670.04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2185925.86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6272670.35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2185926.12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6272670.55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2185926.47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6272670.62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2185926.86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6272670.55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2185927.25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6272700.67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6272700.47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6272700.16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2185908.49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2185908.36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2185908.10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6272698.51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6272699.02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2185906.36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6272699.39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н1192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6272699.79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2185906.23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6272700.16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2185906.36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6272700.47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2185906.62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6272700.67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2185906.97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6272700.74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2185907.36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6272700.67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2185907.75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37:18:050115:169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6272737.45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6272737.25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6272736.57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2185885.41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2185885.28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6272735.49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2185885.02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6272735.29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6272735.22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6272735.29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6272735.49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6272735.80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6272736.17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6272736.57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6272736.94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6272737.25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6272737.45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2185883.89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6272737.52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2185884.28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н1197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6272737.45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2185884.67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6272127.95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2186178.35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6272127.55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2186178.35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6272126.87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2186177.96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6272126.67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6272126.60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6272126.67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2186176.83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6272126.87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2186176.48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6272127.18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6272127.55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2186176.09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6272127.95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2186176.09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н1229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6272128.32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2186176.22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6272128.63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2186176.48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2186176.83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н1215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6272128.83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2186177.61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37:18:050115:201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6272140.44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н1234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6272138.64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2186214.69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6272135.86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2186211.17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6272137.66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2186209.74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6272140.44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2186213.27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37:18:050115:202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2186213.82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6272131.69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2186216.04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6272129.52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2186214.08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6272131.54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2186211.86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н1237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6272133.70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2186213.82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37:18:050115:203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6272128.13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2186224.63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6272125.98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2186223.81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6272127.50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2186219.87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6272129.64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2186220.69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37:18:050115:204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2186284.11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2186283.98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6272106.93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2186283.72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6272106.73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6272106.66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6272106.73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6272106.93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6272107.24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6272107.61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6272108.01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2186281.85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н1259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6272108.38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2186281.98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6272108.69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2186282.24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2186282.59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6272108.96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2186282.98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н1245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6272108.89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2186283.37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37:18:050115:205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6272098.71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2186311.51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6272094.85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2186307.88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6272096.43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2186306.20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6272100.29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2186309.83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37:18:050115:206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2186347.02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н1272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6272083.06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2186346.63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6272082.79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6272082.86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6272083.06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6272083.36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2186344.89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н1279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6272083.74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6272084.14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2186344.76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6272084.52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2186344.89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6272084.82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2186345.15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6272085.09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2186345.89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н1267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6272085.02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2186346.28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37:18:050115:207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6272069.10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2186378.93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6272067.34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2186378.54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6272067.07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2186377.80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6272067.14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6272067.34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6272067.64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6272068.02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6272068.42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2186376.67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н1299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6272068.80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2186376.80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6272069.10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2186377.06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2186377.41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6272069.37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2186377.80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н1285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6272069.30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2186378.19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37:18:050115:208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6272062.72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2186409.99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6272057.90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2186410.41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6272057.70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2186408.11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6272062.52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2186407.69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6272062.72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2186409.99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37:18:050115:209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6272020.58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6272015.93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2186396.66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6272015.15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2186394.50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6272019.80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2186392.82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н1307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6272020.58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2186394.98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9645" w:type="dxa"/>
            <w:gridSpan w:val="5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37:18:050115:210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6271982.59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н1312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6271980.56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2186383.58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н1313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6271978.26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2186379.32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6271980.28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2186378.22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A94CB3" w:rsidRPr="009A55DC" w:rsidTr="00A94CB3">
        <w:trPr>
          <w:trHeight w:val="298"/>
        </w:trPr>
        <w:tc>
          <w:tcPr>
            <w:tcW w:w="1458" w:type="dxa"/>
            <w:shd w:val="clear" w:color="auto" w:fill="auto"/>
            <w:vAlign w:val="center"/>
          </w:tcPr>
          <w:p w:rsidR="00A94CB3" w:rsidRPr="003D46AE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н1311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6271982.59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2186382.48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0.20</w:t>
            </w:r>
          </w:p>
        </w:tc>
        <w:tc>
          <w:tcPr>
            <w:tcW w:w="2673" w:type="dxa"/>
            <w:shd w:val="clear" w:color="auto" w:fill="auto"/>
            <w:vAlign w:val="center"/>
          </w:tcPr>
          <w:p w:rsidR="00A94CB3" w:rsidRPr="00A043D6" w:rsidRDefault="00A94CB3" w:rsidP="003D46AE">
            <w:pPr>
              <w:jc w:val="center"/>
              <w:rPr>
                <w:sz w:val="18"/>
                <w:szCs w:val="18"/>
              </w:rPr>
            </w:pPr>
            <w:bookmarkStart w:id="0" w:name="_GoBack"/>
            <w:r>
              <w:rPr>
                <w:sz w:val="18"/>
                <w:szCs w:val="18"/>
              </w:rPr>
              <w:t>-</w:t>
            </w:r>
            <w:bookmarkEnd w:id="0"/>
          </w:p>
        </w:tc>
      </w:tr>
    </w:tbl>
    <w:p w:rsidR="00A94CB3" w:rsidRPr="00AA5A20" w:rsidRDefault="00A94CB3" w:rsidP="003523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94CB3" w:rsidRPr="009B34EC" w:rsidRDefault="00A94CB3" w:rsidP="002E063B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94CB3" w:rsidRPr="005336B6" w:rsidRDefault="00A94CB3" w:rsidP="00A90E54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94CB3" w:rsidRPr="00002771" w:rsidRDefault="00A94CB3" w:rsidP="00002771">
      <w:pPr>
        <w:pStyle w:val="Normal"/>
        <w:tabs>
          <w:tab w:val="left" w:pos="11340"/>
        </w:tabs>
        <w:jc w:val="center"/>
        <w:rPr>
          <w:b/>
          <w:sz w:val="20"/>
        </w:rPr>
      </w:pPr>
    </w:p>
    <w:p w:rsidR="00A94CB3" w:rsidRPr="00801706" w:rsidRDefault="00A94CB3" w:rsidP="00517430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94CB3" w:rsidRPr="0065181E" w:rsidRDefault="00A94CB3" w:rsidP="00D966AA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94CB3" w:rsidRPr="00FD3F28" w:rsidRDefault="00A94CB3" w:rsidP="00650BD2">
      <w:pPr>
        <w:pStyle w:val="Normal"/>
        <w:tabs>
          <w:tab w:val="left" w:pos="11340"/>
        </w:tabs>
        <w:rPr>
          <w:caps/>
          <w:sz w:val="20"/>
          <w:lang w:val="en-US"/>
        </w:rPr>
      </w:pPr>
    </w:p>
    <w:p w:rsidR="00A94CB3" w:rsidRPr="00CF5B6E" w:rsidRDefault="00A94CB3" w:rsidP="00CF5B6E">
      <w:pPr>
        <w:pStyle w:val="Normal"/>
        <w:tabs>
          <w:tab w:val="left" w:pos="11340"/>
        </w:tabs>
        <w:rPr>
          <w:caps/>
          <w:sz w:val="20"/>
        </w:rPr>
      </w:pPr>
    </w:p>
    <w:p w:rsidR="00A94CB3" w:rsidRPr="00BE1A2D" w:rsidRDefault="00A94CB3" w:rsidP="00BE1A2D">
      <w:pPr>
        <w:pStyle w:val="Normal"/>
        <w:tabs>
          <w:tab w:val="left" w:pos="11340"/>
        </w:tabs>
        <w:rPr>
          <w:caps/>
          <w:sz w:val="20"/>
        </w:rPr>
      </w:pPr>
    </w:p>
    <w:p w:rsidR="002D6987" w:rsidRPr="00CE4DB3" w:rsidRDefault="002D6987" w:rsidP="00CE4DB3"/>
    <w:sectPr w:rsidR="002D6987" w:rsidRPr="00CE4DB3" w:rsidSect="00BA2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992" w:right="567" w:bottom="851" w:left="1701" w:header="0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EF2" w:rsidRDefault="00943EF2" w:rsidP="00DA35FF">
      <w:pPr>
        <w:pStyle w:val="a9"/>
      </w:pPr>
      <w:r>
        <w:separator/>
      </w:r>
    </w:p>
  </w:endnote>
  <w:endnote w:type="continuationSeparator" w:id="0">
    <w:p w:rsidR="00943EF2" w:rsidRDefault="00943EF2" w:rsidP="00DA35FF">
      <w:pPr>
        <w:pStyle w:val="a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4F41" w:rsidRDefault="00204F4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EF2" w:rsidRDefault="00943EF2" w:rsidP="00DA35FF">
      <w:pPr>
        <w:pStyle w:val="a9"/>
      </w:pPr>
      <w:r>
        <w:separator/>
      </w:r>
    </w:p>
  </w:footnote>
  <w:footnote w:type="continuationSeparator" w:id="0">
    <w:p w:rsidR="00943EF2" w:rsidRDefault="00943EF2" w:rsidP="00DA35FF">
      <w:pPr>
        <w:pStyle w:val="a9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2CCC" w:rsidRDefault="00BA2CCC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C5F11"/>
    <w:multiLevelType w:val="hybridMultilevel"/>
    <w:tmpl w:val="7236ED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A0076B"/>
    <w:multiLevelType w:val="singleLevel"/>
    <w:tmpl w:val="7D280C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B3"/>
    <w:rsid w:val="00007437"/>
    <w:rsid w:val="0002046B"/>
    <w:rsid w:val="00022AE4"/>
    <w:rsid w:val="00040040"/>
    <w:rsid w:val="000F6C47"/>
    <w:rsid w:val="001035EC"/>
    <w:rsid w:val="00144A4D"/>
    <w:rsid w:val="00204F41"/>
    <w:rsid w:val="00255B0F"/>
    <w:rsid w:val="002D6987"/>
    <w:rsid w:val="002F08CC"/>
    <w:rsid w:val="002F12F2"/>
    <w:rsid w:val="00324809"/>
    <w:rsid w:val="003620F0"/>
    <w:rsid w:val="003818DD"/>
    <w:rsid w:val="003C0609"/>
    <w:rsid w:val="003F7BA4"/>
    <w:rsid w:val="00471412"/>
    <w:rsid w:val="004D3205"/>
    <w:rsid w:val="004F1452"/>
    <w:rsid w:val="005728AF"/>
    <w:rsid w:val="00592A7B"/>
    <w:rsid w:val="005B44DE"/>
    <w:rsid w:val="005D7AC3"/>
    <w:rsid w:val="00625D5A"/>
    <w:rsid w:val="00662A04"/>
    <w:rsid w:val="006817CF"/>
    <w:rsid w:val="00703030"/>
    <w:rsid w:val="007170C9"/>
    <w:rsid w:val="00726087"/>
    <w:rsid w:val="00791A4A"/>
    <w:rsid w:val="007E7BE9"/>
    <w:rsid w:val="007F0B68"/>
    <w:rsid w:val="00815B68"/>
    <w:rsid w:val="00840BE6"/>
    <w:rsid w:val="00842814"/>
    <w:rsid w:val="00892B03"/>
    <w:rsid w:val="008A386D"/>
    <w:rsid w:val="008B4D94"/>
    <w:rsid w:val="008C014F"/>
    <w:rsid w:val="00914F06"/>
    <w:rsid w:val="00934941"/>
    <w:rsid w:val="00942D6C"/>
    <w:rsid w:val="00943EF2"/>
    <w:rsid w:val="00947C42"/>
    <w:rsid w:val="009D385F"/>
    <w:rsid w:val="00A94CB3"/>
    <w:rsid w:val="00B306E5"/>
    <w:rsid w:val="00B97BC7"/>
    <w:rsid w:val="00BA2CCC"/>
    <w:rsid w:val="00C51B87"/>
    <w:rsid w:val="00C92C21"/>
    <w:rsid w:val="00CA0ACF"/>
    <w:rsid w:val="00CB494E"/>
    <w:rsid w:val="00CE4DB3"/>
    <w:rsid w:val="00D232B1"/>
    <w:rsid w:val="00D468F3"/>
    <w:rsid w:val="00D77AF9"/>
    <w:rsid w:val="00D9609B"/>
    <w:rsid w:val="00DA35FF"/>
    <w:rsid w:val="00E056B5"/>
    <w:rsid w:val="00E14E2C"/>
    <w:rsid w:val="00E75489"/>
    <w:rsid w:val="00E8104D"/>
    <w:rsid w:val="00ED3202"/>
    <w:rsid w:val="00F45F58"/>
    <w:rsid w:val="00F65A45"/>
    <w:rsid w:val="00FE4602"/>
    <w:rsid w:val="00FF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A96A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qFormat/>
    <w:pPr>
      <w:keepNext/>
      <w:autoSpaceDE w:val="0"/>
      <w:autoSpaceDN w:val="0"/>
      <w:spacing w:before="120"/>
      <w:jc w:val="center"/>
      <w:outlineLvl w:val="0"/>
    </w:pPr>
    <w:rPr>
      <w:rFonts w:ascii="Arial" w:hAnsi="Arial"/>
      <w:b/>
      <w:kern w:val="28"/>
      <w:sz w:val="24"/>
    </w:rPr>
  </w:style>
  <w:style w:type="paragraph" w:styleId="2">
    <w:name w:val="heading 2"/>
    <w:basedOn w:val="a0"/>
    <w:next w:val="a0"/>
    <w:qFormat/>
    <w:pPr>
      <w:keepNext/>
      <w:widowControl w:val="0"/>
      <w:outlineLvl w:val="1"/>
    </w:pPr>
    <w:rPr>
      <w:b/>
      <w:snapToGrid w:val="0"/>
    </w:rPr>
  </w:style>
  <w:style w:type="paragraph" w:styleId="3">
    <w:name w:val="heading 3"/>
    <w:basedOn w:val="a0"/>
    <w:next w:val="a0"/>
    <w:qFormat/>
    <w:pPr>
      <w:keepNext/>
      <w:ind w:left="1843"/>
      <w:outlineLvl w:val="2"/>
    </w:pPr>
    <w:rPr>
      <w:sz w:val="24"/>
    </w:rPr>
  </w:style>
  <w:style w:type="paragraph" w:styleId="4">
    <w:name w:val="heading 4"/>
    <w:basedOn w:val="a0"/>
    <w:next w:val="a0"/>
    <w:qFormat/>
    <w:pPr>
      <w:keepNext/>
      <w:outlineLvl w:val="3"/>
    </w:pPr>
    <w:rPr>
      <w:rFonts w:ascii="Arial CYR" w:hAnsi="Arial CYR"/>
      <w:b/>
      <w:sz w:val="22"/>
    </w:rPr>
  </w:style>
  <w:style w:type="paragraph" w:styleId="5">
    <w:name w:val="heading 5"/>
    <w:basedOn w:val="a0"/>
    <w:next w:val="a0"/>
    <w:qFormat/>
    <w:pPr>
      <w:keepNext/>
      <w:outlineLvl w:val="4"/>
    </w:pPr>
    <w:rPr>
      <w:b/>
      <w:sz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Normal">
    <w:name w:val="Normal"/>
    <w:rPr>
      <w:sz w:val="24"/>
    </w:rPr>
  </w:style>
  <w:style w:type="paragraph" w:styleId="a4">
    <w:name w:val="Название"/>
    <w:basedOn w:val="a0"/>
    <w:qFormat/>
    <w:pPr>
      <w:jc w:val="center"/>
    </w:pPr>
    <w:rPr>
      <w:b/>
      <w:sz w:val="28"/>
    </w:rPr>
  </w:style>
  <w:style w:type="paragraph" w:customStyle="1" w:styleId="a">
    <w:name w:val="мар."/>
    <w:basedOn w:val="a0"/>
    <w:autoRedefine/>
    <w:pPr>
      <w:numPr>
        <w:numId w:val="1"/>
      </w:numPr>
      <w:jc w:val="both"/>
    </w:pPr>
    <w:rPr>
      <w:rFonts w:ascii="Arial" w:hAnsi="Arial"/>
    </w:rPr>
  </w:style>
  <w:style w:type="paragraph" w:customStyle="1" w:styleId="10">
    <w:name w:val="Обычный1"/>
    <w:basedOn w:val="a0"/>
    <w:autoRedefine/>
    <w:pPr>
      <w:ind w:firstLine="567"/>
      <w:jc w:val="both"/>
    </w:pPr>
    <w:rPr>
      <w:rFonts w:ascii="Arial" w:hAnsi="Arial"/>
      <w:snapToGrid w:val="0"/>
    </w:rPr>
  </w:style>
  <w:style w:type="paragraph" w:styleId="a5">
    <w:name w:val="Body Text Indent"/>
    <w:basedOn w:val="a0"/>
    <w:pPr>
      <w:ind w:left="1843" w:firstLine="317"/>
      <w:jc w:val="both"/>
    </w:pPr>
    <w:rPr>
      <w:sz w:val="24"/>
    </w:rPr>
  </w:style>
  <w:style w:type="paragraph" w:customStyle="1" w:styleId="HLP">
    <w:name w:val="HLP"/>
    <w:basedOn w:val="1"/>
    <w:next w:val="a0"/>
    <w:autoRedefine/>
    <w:pPr>
      <w:autoSpaceDE/>
      <w:autoSpaceDN/>
      <w:spacing w:before="0"/>
    </w:pPr>
    <w:rPr>
      <w:snapToGrid w:val="0"/>
      <w:sz w:val="20"/>
    </w:rPr>
  </w:style>
  <w:style w:type="paragraph" w:customStyle="1" w:styleId="20">
    <w:name w:val="Стиль 2 столбца (по центру)"/>
    <w:basedOn w:val="a0"/>
    <w:pPr>
      <w:jc w:val="center"/>
    </w:pPr>
    <w:rPr>
      <w:rFonts w:ascii="Arial" w:hAnsi="Arial"/>
      <w:sz w:val="24"/>
    </w:rPr>
  </w:style>
  <w:style w:type="paragraph" w:customStyle="1" w:styleId="a6">
    <w:name w:val="Основа для док."/>
    <w:basedOn w:val="a0"/>
    <w:pPr>
      <w:ind w:firstLine="284"/>
      <w:jc w:val="both"/>
    </w:pPr>
    <w:rPr>
      <w:rFonts w:ascii="Arial" w:hAnsi="Arial"/>
      <w:sz w:val="24"/>
    </w:rPr>
  </w:style>
  <w:style w:type="paragraph" w:customStyle="1" w:styleId="a7">
    <w:name w:val="марк основ"/>
    <w:basedOn w:val="a6"/>
    <w:pPr>
      <w:spacing w:before="120" w:after="120"/>
    </w:pPr>
    <w:rPr>
      <w:b/>
    </w:rPr>
  </w:style>
  <w:style w:type="table" w:styleId="a8">
    <w:name w:val="Table Grid"/>
    <w:basedOn w:val="a2"/>
    <w:rsid w:val="002D6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rsid w:val="00B97BC7"/>
    <w:pPr>
      <w:tabs>
        <w:tab w:val="center" w:pos="4677"/>
        <w:tab w:val="right" w:pos="9355"/>
      </w:tabs>
    </w:pPr>
  </w:style>
  <w:style w:type="paragraph" w:styleId="aa">
    <w:name w:val="footer"/>
    <w:basedOn w:val="a0"/>
    <w:rsid w:val="00B97BC7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B97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Panorama\PanoramaEditor12\geodesy.dot\00_MejPl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00_MejPlan.dot</Template>
  <TotalTime>0</TotalTime>
  <Pages>1</Pages>
  <Words>7620</Words>
  <Characters>43434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2019-02-03T10:50:00Z</dcterms:created>
  <dcterms:modified xsi:type="dcterms:W3CDTF">2019-02-03T10:56:00Z</dcterms:modified>
</cp:coreProperties>
</file>