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C136B0" w:rsidRPr="009A55DC" w:rsidTr="00FE2623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C136B0" w:rsidRPr="009A55DC" w:rsidRDefault="00C136B0" w:rsidP="00C136B0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</w:t>
            </w:r>
            <w:r w:rsidRPr="00C136B0">
              <w:rPr>
                <w:b/>
              </w:rPr>
              <w:t>080204</w:t>
            </w:r>
            <w:r>
              <w:rPr>
                <w:b/>
              </w:rPr>
              <w:t>:</w:t>
            </w:r>
            <w:r w:rsidRPr="00C136B0">
              <w:rPr>
                <w:b/>
              </w:rPr>
              <w:t>92</w:t>
            </w:r>
            <w:bookmarkStart w:id="0" w:name="_GoBack"/>
            <w:bookmarkEnd w:id="0"/>
          </w:p>
        </w:tc>
      </w:tr>
      <w:tr w:rsidR="00315CA4" w:rsidRPr="009A55DC" w:rsidTr="00315CA4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315CA4" w:rsidRPr="009A55DC" w:rsidRDefault="00315CA4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315CA4" w:rsidRPr="009A55DC" w:rsidRDefault="00315CA4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315CA4" w:rsidRPr="009A55DC" w:rsidRDefault="00315CA4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 xml:space="preserve">Средняя </w:t>
            </w:r>
            <w:proofErr w:type="spellStart"/>
            <w:r w:rsidRPr="009A55DC">
              <w:rPr>
                <w:b/>
                <w:sz w:val="18"/>
                <w:szCs w:val="18"/>
              </w:rPr>
              <w:t>квадратическая</w:t>
            </w:r>
            <w:proofErr w:type="spellEnd"/>
            <w:r w:rsidRPr="009A55DC">
              <w:rPr>
                <w:b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9A55DC">
              <w:rPr>
                <w:b/>
                <w:sz w:val="18"/>
                <w:szCs w:val="18"/>
              </w:rPr>
              <w:t>Mt</w:t>
            </w:r>
            <w:proofErr w:type="spellEnd"/>
            <w:r w:rsidRPr="009A55DC">
              <w:rPr>
                <w:b/>
                <w:sz w:val="18"/>
                <w:szCs w:val="18"/>
              </w:rPr>
              <w:t>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315CA4" w:rsidRPr="009A55DC" w:rsidRDefault="00315CA4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315CA4" w:rsidRPr="009A55DC" w:rsidTr="00315CA4">
        <w:tc>
          <w:tcPr>
            <w:tcW w:w="1458" w:type="dxa"/>
            <w:vMerge/>
            <w:shd w:val="clear" w:color="auto" w:fill="auto"/>
          </w:tcPr>
          <w:p w:rsidR="00315CA4" w:rsidRPr="009A55DC" w:rsidRDefault="00315CA4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9A55DC" w:rsidRDefault="00315CA4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9A55DC" w:rsidRDefault="00315CA4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315CA4" w:rsidRPr="009A55DC" w:rsidRDefault="00315CA4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315CA4" w:rsidRPr="009A55DC" w:rsidRDefault="00315CA4" w:rsidP="00620E4A">
            <w:pPr>
              <w:rPr>
                <w:b/>
              </w:rPr>
            </w:pPr>
          </w:p>
        </w:tc>
      </w:tr>
      <w:tr w:rsidR="00315CA4" w:rsidRPr="009A55DC" w:rsidTr="00315CA4">
        <w:tc>
          <w:tcPr>
            <w:tcW w:w="1458" w:type="dxa"/>
            <w:shd w:val="clear" w:color="auto" w:fill="auto"/>
          </w:tcPr>
          <w:p w:rsidR="00315CA4" w:rsidRPr="009A55DC" w:rsidRDefault="00315CA4" w:rsidP="009A55DC">
            <w:pPr>
              <w:pStyle w:val="10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15CA4" w:rsidRPr="009A55DC" w:rsidRDefault="00315CA4" w:rsidP="009A55DC">
            <w:pPr>
              <w:pStyle w:val="10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315CA4" w:rsidRPr="009A55DC" w:rsidRDefault="00315CA4" w:rsidP="009A55DC">
            <w:pPr>
              <w:pStyle w:val="10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315CA4" w:rsidRPr="009A55DC" w:rsidRDefault="00315CA4" w:rsidP="009A55DC">
            <w:pPr>
              <w:pStyle w:val="10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315CA4" w:rsidRPr="009A55DC" w:rsidRDefault="00315CA4" w:rsidP="009A55DC">
            <w:pPr>
              <w:pStyle w:val="10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37:18:080204:96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6287061.84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6287061.57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6287061.84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6287063.80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2190008.39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37:18:080204:93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6287162.38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2189968.35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6287158.42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2189970.51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6287157.32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2189968.49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6287161.28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2189966.33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6287162.38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2189968.35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37:18:080204:94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6287125.97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6287125.29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6287125.29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6287125.97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6287126.17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2189984.76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37:18:080204:95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6287092.16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6287091.28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6287091.21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2189997.21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6287091.28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6287092.16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2189996.82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2189997.21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6287093.44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2189997.60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37:18:080204:97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6287025.59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6287025.22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6287024.91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6287024.91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2190018.79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6287025.22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6287025.59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2190018.79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6287026.87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2190019.92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37:18:080204:98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2190029.46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2190029.46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6286994.87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6286994.60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6286994.87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6286996.83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2190028.72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37:18:080204:99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6286969.63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2190035.76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6286970.91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2190036.54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37:18:080204:100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6286939.16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6286939.16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6286939.94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6286940.82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2190048.15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37:18:080204:101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2190060.10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2190060.36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2190060.49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6286899.65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2190060.49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2190060.36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6286898.97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2190060.10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6286898.97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6286899.65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6286901.00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6286900.93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2190059.75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37:18:080204:102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2190078.08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37:18:080204:103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6286882.19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6286882.19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6286882.19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37:18:080204:104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6286863.72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2190109.79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2190109.79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2190111.18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37:18:080204:105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2190146.23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2190148.31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6286867.40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2190146.28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2190144.20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2190146.23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37:18:080204:106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6286879.93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6286879.93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6286881.89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2190157.97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37:18:080204:107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2190160.71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2190160.71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2190162.10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37:18:080204:108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6286813.85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2190176.98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2190179.02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6286808.63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2190176.86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6286809.69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2190174.82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6286813.85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2190176.98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37:18:080204:109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6286849.90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6286849.70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6286849.63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6286849.70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6286849.90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6286851.86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37:18:080204:110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6286818.67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6286817.59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2190214.15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6286817.59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6286818.67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37:18:080204:111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6286831.69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6286827.77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2190229.16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6286826.78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6286831.69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37:18:080204:112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6286824.94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6286823.67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6286819.90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6286821.17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2190219.33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15CA4" w:rsidRPr="009A55DC" w:rsidTr="00315CA4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315CA4" w:rsidRPr="003D46AE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6286824.94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2190220.59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315CA4" w:rsidRPr="00A043D6" w:rsidRDefault="00315CA4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315CA4" w:rsidRPr="005336B6" w:rsidRDefault="00315CA4" w:rsidP="00A90E54">
      <w:pPr>
        <w:pStyle w:val="10"/>
        <w:tabs>
          <w:tab w:val="left" w:pos="11340"/>
        </w:tabs>
        <w:rPr>
          <w:caps/>
          <w:sz w:val="20"/>
          <w:lang w:val="en-US"/>
        </w:rPr>
      </w:pPr>
    </w:p>
    <w:p w:rsidR="00315CA4" w:rsidRPr="00002771" w:rsidRDefault="00315CA4" w:rsidP="00002771">
      <w:pPr>
        <w:pStyle w:val="10"/>
        <w:tabs>
          <w:tab w:val="left" w:pos="11340"/>
        </w:tabs>
        <w:jc w:val="center"/>
        <w:rPr>
          <w:b/>
          <w:sz w:val="20"/>
        </w:rPr>
      </w:pPr>
    </w:p>
    <w:p w:rsidR="00315CA4" w:rsidRPr="00801706" w:rsidRDefault="00315CA4" w:rsidP="00517430">
      <w:pPr>
        <w:pStyle w:val="10"/>
        <w:tabs>
          <w:tab w:val="left" w:pos="11340"/>
        </w:tabs>
        <w:rPr>
          <w:caps/>
          <w:sz w:val="20"/>
          <w:lang w:val="en-US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905" w:rsidRDefault="00C05905" w:rsidP="00DA35FF">
      <w:pPr>
        <w:pStyle w:val="a9"/>
      </w:pPr>
      <w:r>
        <w:separator/>
      </w:r>
    </w:p>
  </w:endnote>
  <w:endnote w:type="continuationSeparator" w:id="0">
    <w:p w:rsidR="00C05905" w:rsidRDefault="00C05905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905" w:rsidRDefault="00C05905" w:rsidP="00DA35FF">
      <w:pPr>
        <w:pStyle w:val="a9"/>
      </w:pPr>
      <w:r>
        <w:separator/>
      </w:r>
    </w:p>
  </w:footnote>
  <w:footnote w:type="continuationSeparator" w:id="0">
    <w:p w:rsidR="00C05905" w:rsidRDefault="00C05905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A4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15CA4"/>
    <w:rsid w:val="00324809"/>
    <w:rsid w:val="003620F0"/>
    <w:rsid w:val="003818DD"/>
    <w:rsid w:val="003C0609"/>
    <w:rsid w:val="003F7BA4"/>
    <w:rsid w:val="004436FB"/>
    <w:rsid w:val="00471412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B306E5"/>
    <w:rsid w:val="00B97BC7"/>
    <w:rsid w:val="00BA2CCC"/>
    <w:rsid w:val="00C05905"/>
    <w:rsid w:val="00C136B0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48AA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Pr>
      <w:sz w:val="24"/>
    </w:rPr>
  </w:style>
  <w:style w:type="paragraph" w:customStyle="1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1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8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2019-02-03T10:20:00Z</dcterms:created>
  <dcterms:modified xsi:type="dcterms:W3CDTF">2019-02-03T13:02:00Z</dcterms:modified>
</cp:coreProperties>
</file>