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BE6196" w:rsidRPr="009A55DC" w:rsidTr="00BE6196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9A55DC" w:rsidRDefault="00BE6196" w:rsidP="00BE6196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37:18:000000:52</w:t>
            </w:r>
          </w:p>
        </w:tc>
      </w:tr>
      <w:tr w:rsidR="00BE6196" w:rsidRPr="009A55DC" w:rsidTr="00BE6196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BE6196" w:rsidRPr="009A55DC" w:rsidRDefault="00BE6196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BE6196" w:rsidRPr="009A55DC" w:rsidRDefault="00BE6196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BE6196" w:rsidRPr="009A55DC" w:rsidRDefault="00BE6196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BE6196" w:rsidRPr="009A55DC" w:rsidRDefault="00BE6196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BE6196" w:rsidRPr="009A55DC" w:rsidTr="00BE6196">
        <w:tc>
          <w:tcPr>
            <w:tcW w:w="1458" w:type="dxa"/>
            <w:vMerge/>
            <w:shd w:val="clear" w:color="auto" w:fill="auto"/>
          </w:tcPr>
          <w:p w:rsidR="00BE6196" w:rsidRPr="009A55DC" w:rsidRDefault="00BE6196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9A55DC" w:rsidRDefault="00BE6196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9A55DC" w:rsidRDefault="00BE6196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BE6196" w:rsidRPr="009A55DC" w:rsidRDefault="00BE6196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BE6196" w:rsidRPr="009A55DC" w:rsidRDefault="00BE6196" w:rsidP="00620E4A">
            <w:pPr>
              <w:rPr>
                <w:b/>
              </w:rPr>
            </w:pPr>
          </w:p>
        </w:tc>
      </w:tr>
      <w:tr w:rsidR="00BE6196" w:rsidRPr="009A55DC" w:rsidTr="00BE6196">
        <w:tc>
          <w:tcPr>
            <w:tcW w:w="1458" w:type="dxa"/>
            <w:shd w:val="clear" w:color="auto" w:fill="auto"/>
          </w:tcPr>
          <w:p w:rsidR="00BE6196" w:rsidRPr="009A55DC" w:rsidRDefault="00BE6196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E6196" w:rsidRPr="009A55DC" w:rsidRDefault="00BE6196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BE6196" w:rsidRPr="009A55DC" w:rsidRDefault="00BE6196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BE6196" w:rsidRPr="009A55DC" w:rsidRDefault="00BE6196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BE6196" w:rsidRPr="009A55DC" w:rsidRDefault="00BE6196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37:18:050101:327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2186179.43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2186179.82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2186179.82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2186179.43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2186178.69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2186179.08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37:18:050101:324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2186129.93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6275494.49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2186126.10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2186129.93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37:18:050101:325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6275518.69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37:18:050101:326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6275565.57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6275565.07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2186124.53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37:18:050101:328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2186217.87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2186218.00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2186217.87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2186216.48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6275619.28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2186216.13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2186215.87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2186215.74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2186215.74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2186215.87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2186216.13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2186216.48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6275621.31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2186216.87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37:18:050101:329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2186249.96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2186249.96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37:18:050101:330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6275673.25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6275667.71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2186265.11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37:18:050101:331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6275668.21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2186291.42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6275663.65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2186288.71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6275665.56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6275668.21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2186291.42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37:18:050101:332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2186288.41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2186288.76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2186289.15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2186289.15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6275685.06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2186288.76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2186288.41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2186287.63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6275685.06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2186287.63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6275687.09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2186288.41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37:18:050101:333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2186325.98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2186328.02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6275720.23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2186325.85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2186325.98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37:18:050101:334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6275692.54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6275690.48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6275688.13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2186332.76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6275690.19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2186331.74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6275692.54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37:18:050101:335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2186373.17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2186373.17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2186371.43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2186371.43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37:18:050101:336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2186367.06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6275744.62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2186371.27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2186370.13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2186367.06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37:18:050101:337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6275733.19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2186408.60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2186408.21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2186408.21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2186408.34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2186408.60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37:18:050101:338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2186405.93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2186406.32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2186406.32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2186405.93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6275762.22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2186405.19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2186404.80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2186404.06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2186404.06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2186404.80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2186405.19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37:18:050101:339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6275778.19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2186434.65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6275776.07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6275774.47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6275776.59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2186430.81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6275778.19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2186434.65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6275754.46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2186439.77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6275752.64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6275751.68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2186436.15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6275754.46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2186439.77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6275775.91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6275775.23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6275774.83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6275774.15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6275773.95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6275773.88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6275773.95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6275774.15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6275774.83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6275775.23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6275775.91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2186475.49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2186475.75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2186475.88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2186475.88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2186475.75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6275796.84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2186475.49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6275796.57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6275796.84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2186516.13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6275819.15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6275839.32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2186555.61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6275837.18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6275835.26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2186551.54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6275837.40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6275839.32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2186555.61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6275822.83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6275824.81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2186598.38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6275843.67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6275843.27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6275842.90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6275842.59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2186598.38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6275842.39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6275842.32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6275842.39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6275842.59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2186596.90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6275842.90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6275843.27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2186596.51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6275843.67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2186596.51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2186596.90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6275870.99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2186676.61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2186678.47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2186675.54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2186673.68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6275870.99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2186676.61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2186702.54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2186702.54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2186701.15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2186701.15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2186702.54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6275866.47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2186617.98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6275864.13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37:18:050101:349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6275858.57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6275857.49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6275856.81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6275856.81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6275857.49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2186633.96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2186633.96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6275858.57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2186657.45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2186657.80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2186657.80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6275882.89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2186657.45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2186657.06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6275882.89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2186656.32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2186656.06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2186655.93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2186655.93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2186656.06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2186656.32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2186657.06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2186657.45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2186745.61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2186744.87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2186744.87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2186745.61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2186789.88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2186789.88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6275917.40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6275916.98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6275911.33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6275911.75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2186826.83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6275917.40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6275886.10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6275883.85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2186819.18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6275885.05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2186818.71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6275886.10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6275852.38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2186815.11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2186815.11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2186813.24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6275852.38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2186813.24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6275852.65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6275852.58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2186814.37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6275805.00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2186810.26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6275807.95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37:18:050101:359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2186822.50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2186822.76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2186822.76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2186822.50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6275779.44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6275776.02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2186770.24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6275777.19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2186765.07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6275779.44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6275736.25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2186752.99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6275735.94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6275736.25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6275718.00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2186737.85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2186736.79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6275718.00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2186737.85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6275703.31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6275701.27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6275700.94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6275703.31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6275674.29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2186644.52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2186614.58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2186614.58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2186612.71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2186612.32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2186612.32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2186612.71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2186578.13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2186578.13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6275639.74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6275640.82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2186517.82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2186517.43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2186517.43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2186517.82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2186518.95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37:18:050101:369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6275621.07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2186509.85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6275624.88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2186471.13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6275613.63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2186470.00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2186469.65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2186469.39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2186469.26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2186469.26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2186469.39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2186469.65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2186470.00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6275615.86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2186437.39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2186435.87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2186435.87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2186436.65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2186389.40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6275631.78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2186389.75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2186389.40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2186389.01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6275631.78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6275633.81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2186389.01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6275633.74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2186389.40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2186380.90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2186380.90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6275585.25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2186356.46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6275587.53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2186356.18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2186266.36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6275556.56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2186271.51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6275554.53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2186266.24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6275556.83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2186266.36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2186233.06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2186233.06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6275546.31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6275546.31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2186231.32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2186231.06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2186230.93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2186230.93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2186231.06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2186231.32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2186231.67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6275548.34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6275548.27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6275534.53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6275534.53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2186196.41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2186197.91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6275489.84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2186193.86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2186192.36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2186196.41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6275470.23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6275465.39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2186228.98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6275481.33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6275480.65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6275480.45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6275480.38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6275480.45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6275480.65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2186272.84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6275481.33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2186272.84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2186333.64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2186333.99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2186334.38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2186334.38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6275501.34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2186333.99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2186333.64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6275501.07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6275501.34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2186332.51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2186332.25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2186332.51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6275503.37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2186333.64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2186367.15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2186367.54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2186367.54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2186367.15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6275514.65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2186398.98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2186398.98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2186450.07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6275541.94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6275541.57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2186450.46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2186450.46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2186450.07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6275540.22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2186449.33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6275541.57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6275541.94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2186449.33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6275553.44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2186490.78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6275551.33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6275553.49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2186484.30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2186532.04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6275570.27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2186532.30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6275569.59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2186532.04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6275569.32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2186530.91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6275569.59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2186530.56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6275570.27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2186530.17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2186530.17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2186530.56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2186530.91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6275571.62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6275571.55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6275540.13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2186498.56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2186498.20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6275540.13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2186498.56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37:18:050101:390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2186460.04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2186460.43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2186460.43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2186460.04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2186458.56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2186459.30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37:18:050101:391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2186422.34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2186423.08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2186423.08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2186422.34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2186421.95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2186421.21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2186420.95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2186420.82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2186420.82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2186420.95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2186421.21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2186421.95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2186422.34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37:18:050101:392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6275497.53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37:18:050101:393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6275484.47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6275484.16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6275484.16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6275484.47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37:18:050101:394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6275468.88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6275469.15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37:18:050101:395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6275455.52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6275455.48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2186267.51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6275453.18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6275453.22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2186262.78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6275455.52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37:18:050101:396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2186228.54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6275439.55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37:18:050101:397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2186191.29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2186190.54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37:18:050101:398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2186248.46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2186248.72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2186248.72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2186248.46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2186247.72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2186246.59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2186246.59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6275400.00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2186247.72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37:18:050101:399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2186259.33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2186259.68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2186259.94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2186260.07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2186260.07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2186259.94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2186259.68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2186259.33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2186258.55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2186258.20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2186258.20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2186258.55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6275370.81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2186258.94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2186259.33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6275323.41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6275324.76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6275325.71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2186295.88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2186295.88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2186294.14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2186294.14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2186294.75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2186295.53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2186321.37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2186386.41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6275387.56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2186384.83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2186381.12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6275409.91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2186397.98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2186400.16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6275306.19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6275309.84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2186304.02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2186305.78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6275302.69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6275300.71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2186316.60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2186314.50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6275302.69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6275287.03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2186323.61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6275286.28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6275291.26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2186321.89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37:18:050101:409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6275290.50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6275290.23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6275290.50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2186300.96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6275291.18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2186300.57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2186300.57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2186300.96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37:18:050101:410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6275310.57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6275309.49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6275309.12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6275308.81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6275308.61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6275308.61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6275308.81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6275309.12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6275309.49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6275310.57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6275310.84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37:18:050101:411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2186351.62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2186351.62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6275294.65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37:18:050101:412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2186350.17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2186350.17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6275344.41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6275344.48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2186349.56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37:18:050101:413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2186384.30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2186384.30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6275314.34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н1070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6275313.83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6275314.34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6275314.71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6275315.11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6275315.99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37:18:050101:414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6275332.77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6275332.57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6275331.12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6275330.81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6275330.61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6275330.81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2186385.48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6275331.12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6275331.49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2186385.09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2186385.22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6275332.57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2186385.48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6275332.77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6275332.84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6275332.77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2186386.61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37:18:050101:415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2186414.32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6275334.78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6275334.51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6275334.78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2186412.06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2186412.45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37:18:050101:416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6275352.16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2186414.89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2186415.87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6275350.38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6275352.16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2186414.89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37:18:050101:417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2186447.72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2186446.59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2186446.59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2186447.72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2186448.11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37:18:050101:418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6275375.41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2186477.58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37:18:050101:419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6275396.91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2186508.23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2186508.62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37:18:050101:420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2186487.10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2186487.49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2186487.10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2186486.36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2186485.62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2186485.36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2186485.23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2186485.23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2186485.36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2186485.62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6275400.56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2186486.36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2186486.75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37:18:050101:421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6275418.76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2186513.67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6275418.76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2186513.67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2186513.93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2186515.06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37:18:050101:422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2186538.96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6275415.97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6275414.50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2186537.92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6275415.53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2186537.06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2186536.85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37:18:050101:423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6275436.84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6275436.57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6275436.84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37:18:050101:424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2186574.99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6275437.97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6275442.78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2186572.26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37:18:050101:425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6275433.95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6275433.93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6275429.09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2186601.99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6275433.95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2186599.73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37:18:050101:426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6275418.75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2186606.44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6275424.49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2186603.18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37:18:050101:427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2186615.70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6275422.65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2186619.26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6275421.19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2186617.48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2186615.70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37:18:050101:428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6275439.78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2186617.74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6275438.17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2186616.09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6275441.95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2186612.39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37:18:050101:429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2186610.90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6275425.03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6275426.00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2186610.90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2186633.08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2186632.74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6275482.63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6275380.19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2186617.04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2186611.74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2186611.64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6275380.19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2186616.94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2186641.24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6275393.67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2186641.50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2186641.24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6275392.79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6275392.72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2186640.50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6275392.79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2186640.11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2186639.50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6275393.67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2186639.50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2186640.11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2186640.50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2186640.89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2186560.50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2186560.89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2186560.50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2186558.76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2186558.76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2186559.76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2186548.24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2186548.24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2186547.11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2186546.50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2186546.50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2186547.11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6275507.56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2186670.15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6275506.05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2186668.42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2186665.69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6275510.68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2186711.52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6275534.95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2186709.93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6275538.01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2186706.71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2186708.30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2186713.90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2186715.83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2186712.91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2186710.98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2186713.90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6275562.57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2186742.73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2186741.07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6275562.57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37:18:050101:439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2186748.98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2186748.98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2186749.98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2186772.48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2186772.83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2186773.22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2186773.22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2186772.83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2186772.48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2186771.35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2186770.96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2186770.96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2186771.35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2186772.48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2186780.01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2186781.53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2186804.97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2186805.32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2186805.71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2186805.71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2186805.32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2186804.97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2186804.58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2186803.45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2186803.45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6275605.37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2186804.58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2186804.97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2186819.90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2186820.25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2186819.90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2186819.51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2186819.12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2186818.51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2186818.38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2186818.38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2186818.51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2186819.12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6275628.21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2186819.51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2186819.90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6275651.88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2186855.72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2186855.72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2186853.85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2186853.46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2186853.46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6275651.88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2186853.85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6275652.15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6275644.50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6275643.82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6275643.04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6275642.54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6275642.47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6275642.54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6275643.04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6275643.82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2186859.36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6275644.50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2186859.62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6275644.77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6275665.84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2186890.26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6275665.53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6275681.91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2186894.72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6275676.80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6275680.65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6275681.91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6275698.43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6275691.07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2186886.66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6275698.43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37:18:050101:450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2186892.29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6275682.69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6275687.65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2186887.52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2186892.29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37:18:050101:451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2186904.97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2186904.97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2186902.84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2186902.84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6275688.52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37:18:050101:452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6275729.50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2186865.36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6275726.55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2186865.04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6275727.22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6275729.50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37:18:050101:453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6275767.33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6275767.13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6275767.13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6275767.33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6275767.40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6275767.33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37:18:050101:454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2186871.89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2186870.83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2186867.37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37:18:050101:455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2186887.83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2186886.83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2186886.83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2186887.44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2186887.83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6275741.86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37:18:050101:456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6275736.68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2186910.38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6275732.21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2186909.29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6275734.65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2186904.74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6275736.68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2186905.83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37:18:050101:457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6275787.97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6275786.01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6275785.94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6275786.01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н1560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6275787.97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6275788.17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37:18:050101:459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2186917.94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2186917.81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2186915.68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2186915.68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2186916.81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2186917.20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37:18:050101:458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2186909.88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2186910.14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2186909.88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2186908.14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2186908.75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2186909.14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2186909.53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н1602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2186934.16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2186933.42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2186933.03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2186932.68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2186932.29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2186932.29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2186932.68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2186933.03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2186933.42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2186964.08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2186965.37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6275839.40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2186963.15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2186961.86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6275844.66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2186964.08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6275801.56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2186996.31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2186997.69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6275842.25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2186995.46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2186994.08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6275848.41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2186996.31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2187017.07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2187011.99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6275825.91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2187012.89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2187043.43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2187046.40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2187043.43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2187076.92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н1638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2187080.51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2187079.02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2187075.43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6275821.61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2187076.92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6275869.95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2187088.97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6275863.25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6275869.95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2187088.52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2186937.07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2186937.46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2186937.46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2186937.07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37:18:050101:469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6275712.98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6275713.86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37:18:050101:470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6275738.63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6275739.98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6275740.86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37:18:050101:471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2187007.15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2187007.89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2187007.76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2187007.15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2187006.02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2187005.76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2187005.63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2187005.63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2187005.76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2187006.02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6275766.24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2187007.15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37:18:050101:472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н1722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2187104.04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6275813.09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6275813.02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2187105.56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37:18:050101:473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6275805.73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2187134.47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2187134.47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2187133.34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6275804.96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2187132.34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6275805.73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2187132.34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2187133.34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37:18:050101:474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2187163.90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2187164.51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2187164.64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2187164.64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2187164.51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2187163.90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2187163.51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6275797.83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2187163.12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2187162.51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2187162.38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н1766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2187162.38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2187162.51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2187162.77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2187163.12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6275800.06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2187163.51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6275799.99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2187163.90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37:18:050101:372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2186395.63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6275594.06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2186395.54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2186393.49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2186395.63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37:18:050101:382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2186304.56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2186304.91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2186305.30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2186305.30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2186304.91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2186304.56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2186304.56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37:18:050102:300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6275049.44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6275048.26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2186459.77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6275044.10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2186457.29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6275045.28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6275049.44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2186457.79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37:18:050102:301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6275067.76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6275067.13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2186506.79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6275071.37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2186507.79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37:18:050102:302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н1804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6275090.79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6275090.86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2186541.01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2186540.62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2186541.01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2186541.36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6275093.09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6275093.02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2186542.14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37:18:050102:303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6275111.21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6275110.84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6275110.53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6275110.33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6275110.26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6275110.33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6275110.53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2186569.60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6275110.84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6275111.21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2186569.21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2186569.21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2186569.60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2186569.95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6275112.56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6275112.49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2186570.73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37:18:050102:304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6275134.19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6275133.88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2186603.01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6275132.43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6275132.23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6275132.16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6275132.23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6275132.43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н1848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2186600.88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2186600.75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6275133.88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2186600.88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6275134.19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6275134.46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6275134.39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2186602.27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37:18:050102:305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6275157.41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6275157.10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6275156.73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6275155.65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6275155.45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6275155.38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6275155.45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6275155.65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6275156.73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6275157.10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6275157.41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2186634.85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6275157.68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2186635.98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37:18:050102:306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6275180.74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6275180.54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6275180.24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2186670.05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2186670.05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6275178.78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6275178.58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6275178.78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2186668.18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2186667.92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2186667.79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6275180.24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2186667.92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6275180.54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2186668.18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6275180.74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2186668.53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6275180.81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6275180.74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2186669.31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37:18:050102:307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6275200.97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2186699.12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2186699.38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2186699.51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2186699.51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2186699.38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2186699.12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6275198.94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2186698.38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2186697.99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6275200.97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2186697.99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2186698.38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6275201.17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2186698.77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37:18:050102:308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6275223.33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2186731.00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6275223.13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2186731.35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2186731.74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2186731.74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6275221.68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6275221.37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2186731.35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2186731.00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6275221.10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2186730.61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2186730.22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6275221.37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2186729.87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6275221.68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6275222.05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2186729.48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6275222.82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2186729.61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6275223.13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2186729.87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6275223.33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2186730.22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6275223.40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2186730.61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6275223.33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2186731.00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6275266.12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н1934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6275265.85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2186792.81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6275266.12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6275266.42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6275267.88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2186792.81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6275268.15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6275268.08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6275289.54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6275284.54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2186825.62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6275285.74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6275290.74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2186826.72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6275305.41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2186850.40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2186851.14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6275307.71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6275307.64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2186884.40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н1976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6275328.77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6275329.54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6275329.85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6275330.12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6275330.05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2186953.74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2186957.10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6275347.69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2186953.74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6275365.46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2186988.47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6275365.26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6275365.19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2186987.73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6275365.26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6275365.46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2186986.60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2186986.60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2186986.99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2186987.73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2186988.12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6275387.05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6275385.77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6275385.09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6275384.89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6275385.09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н2018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6275385.77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6275386.54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6275386.85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6275387.05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6275387.12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6275387.05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2187016.23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6275404.43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2187040.38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6275402.44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2187041.55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2187036.80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2187035.63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6275404.43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2187040.38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2187044.47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2187039.16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6275415.09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2187039.02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6275427.01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2187047.24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2187049.37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2187045.25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6275427.01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2187047.24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2187057.56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2187058.27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2187053.65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6275422.89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2187052.94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2187057.56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6275445.90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6275445.63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6275445.70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6275445.90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2187089.54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2187089.15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2187089.15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н2056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2187089.54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2187089.89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6275447.93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6275447.86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6275395.47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2187093.88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2187094.01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2187093.88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6275393.44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6275393.51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6275394.79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2187091.88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6275395.47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2187092.14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2187092.88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6275395.67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2187093.27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6275473.67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6275473.47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6275472.79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6275472.39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6275471.71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2187126.58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6275471.44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6275471.71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6275472.39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6275472.79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2187124.71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6275473.47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6275473.67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2187125.45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6275473.67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2187126.23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н2098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6275489.97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2187160.92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2187160.18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2187159.92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2187159.79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2187159.79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2187159.92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2187160.18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2187160.92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2187190.20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2187190.55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6275506.66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2187190.81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2187190.94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2187190.94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2187190.81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2187190.55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2187190.20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6275504.94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6275505.21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2187188.81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6275506.66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2187188.81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6275506.97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2187189.81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6275507.17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2187190.20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6275521.23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6275521.23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6275521.43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2187219.96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2187219.70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2187219.57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2187219.57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2187219.70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2187219.96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2187221.09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6275535.71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2187247.38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6275537.67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6275549.31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6275548.92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2187269.89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6275551.21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2187269.74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6275551.60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2187275.67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6275584.44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2187262.90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6275582.72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2187264.42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6275578.68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2187259.85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6275580.40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2187258.33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6275584.44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2187262.90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2187240.76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2187240.37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2187238.50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2187238.63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6275602.91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2187238.89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2187239.24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2187239.63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37:18:050101:444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6275624.13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6275623.82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6275623.05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6275622.68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6275622.37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6275622.10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6275622.37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6275622.68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6275623.05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6275623.82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6275624.13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6275624.40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37:18:050102:309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6275245.20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6275245.00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2186762.94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6275244.32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2186762.94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6275243.04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6275242.97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6275243.04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2186761.07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6275244.32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2186761.07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6275245.00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6275245.20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6275245.27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6275245.20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2186762.59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6275361.28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6275359.81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2186924.93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2186923.16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6275361.28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37:18:050102:318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6275401.45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2187047.10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6275396.57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2187046.65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6275396.78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37:18:050102:323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2187050.56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6275406.98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6275411.71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2187040.65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2187043.50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2187277.97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2187277.58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2187276.10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2187275.71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2187275.71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2187276.10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2187276.45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2187276.84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2187277.23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2187307.29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2187307.29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6275649.42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2187306.94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6275664.21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6275658.60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2187332.24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6275659.38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6275664.99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6275625.83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2187349.66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2187349.31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2187349.05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6275626.71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2187348.92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2187348.92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2187349.05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2187349.31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2187349.66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6275627.99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2187350.44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2187364.54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2187364.80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2187364.93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2187364.93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2187364.80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2187364.54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2187363.06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6275599.82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2187362.67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2187362.80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2187363.06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2187363.80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6275600.70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2187364.19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37:18:050102:339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2187384.91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2187385.65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2187385.65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2187384.91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6275556.69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2187384.52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2187384.13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2187383.52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2187383.39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2187383.39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2187383.52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2187384.13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2187384.52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6275558.92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2187384.91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2187401.55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2187401.94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2187401.94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2187401.55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2187400.81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2187400.07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2187399.81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2187399.68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2187399.68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2187399.81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2187400.07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2187400.42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2187400.81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2187401.20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2187416.85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2187420.00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2187418.07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6275495.95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2187414.92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6275497.20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2187416.85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6275458.40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6275457.47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2187335.53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6275462.69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6275463.62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2187335.34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2187315.60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2187315.21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2187315.21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6275491.74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2187315.34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2187315.60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6275492.24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2187316.73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2187295.68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2187295.68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6275522.94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6275524.97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6275525.17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2187295.33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6275383.07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2187247.57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6275381.16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2187248.84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2187244.91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6275380.46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2187243.64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6275383.07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2187247.57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2187227.71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6275418.94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6275418.85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6275421.15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2187222.03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6275421.24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2187227.71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6275406.78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6275406.51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6275406.78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2187200.95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2187200.56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2187200.56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2187200.95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6275408.81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2187201.69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6275408.74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6275389.82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6275387.79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6275388.06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6275388.36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2187168.54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2187168.54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6275389.82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2187169.28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6275390.09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2187169.67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6275390.02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37:18:050102:349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6275374.06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6275368.38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2187132.50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6275370.09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2187130.97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6275374.06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2187135.42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2187177.06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6275342.74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6275346.77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2187177.06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2187203.39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6275358.75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2187203.74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2187204.00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2187204.13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2187204.13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2187204.00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2187203.74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2187203.39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6275356.99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2187201.87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6275358.07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2187201.87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6275358.75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2187202.61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6275358.95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2187203.39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2186871.53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6275192.99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2186875.97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6275190.84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2186875.14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2186870.70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6275194.70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2186871.53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6275168.98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2186837.11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6275168.41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6275168.98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6275169.36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6275169.76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2186835.72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6275170.71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6275170.64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2186836.50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6275125.73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6275125.66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2186757.27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6275125.73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2186756.53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2186756.53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2186757.27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6275127.89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2186757.66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6275151.10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2186800.65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н2512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2186800.91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6275149.64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2186800.91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6275149.34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2186800.65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6275149.14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6275149.07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6275149.14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2186799.52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6275149.34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6275149.64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6275150.02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6275150.42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2186798.91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6275151.10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2186799.52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6275151.37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2186799.91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6275151.30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2186800.30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37:18:050102:356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6275108.82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2186722.18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6275107.06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6275106.79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6275106.86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6275107.06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2186719.92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2186719.92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6275108.52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6275108.82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2186720.31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6275109.09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6275109.02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2186721.44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37:18:050102:357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6275089.87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2186686.74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6275089.67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6275089.60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6275089.67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2186685.61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н2556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6275089.87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6275090.18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2186684.87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6275090.95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2186684.87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2186685.00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2186685.26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2186685.61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6275091.83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2186686.39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37:18:050102:358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2186651.59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2186651.94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2186652.33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2186651.94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2186651.59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6275071.83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2186650.81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2186650.46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6275072.34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6275072.71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2186650.07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6275073.11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2186650.07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6275073.48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6275073.79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2186650.46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2186650.81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6275074.06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6275073.99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2186651.59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37:18:050102:359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6275060.08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6275059.88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2186622.78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2186622.78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6275058.12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6275057.85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6275058.12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2186620.65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6275059.20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2186620.65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6275059.58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6275059.88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6275060.08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6275060.15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6275060.08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2186622.17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37:18:050102:360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6275238.56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2186948.16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6275237.87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2186950.35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6275233.70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2186949.04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6275234.39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2186946.85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6275238.56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2186948.16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37:18:050102:361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2186921.59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2186921.59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6275195.62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6275195.62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2186919.85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2186919.46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2186919.46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2186919.85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6275197.65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6275197.58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37:18:050102:362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2186855.47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2186855.15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2186860.41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37:18:050102:363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6275252.81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2186883.33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6275252.54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6275252.81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2186882.98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37:18:050102:364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2186913.55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2186913.94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2186913.55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2186912.81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6275253.84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2186911.68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2186911.68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2186911.81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2186912.07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2186912.42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6275255.87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2186912.81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6275255.80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2186913.20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37:18:050102:365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6275274.88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2186931.34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6275273.12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2186931.08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6275272.85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6275272.92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6275273.12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2186929.60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6275273.42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6275273.80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2186929.21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6275274.20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2186929.21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6275274.58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6275274.88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2186929.60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2186929.95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6275275.15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2186930.34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6275275.08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2186930.73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37:18:050108:4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6275595.84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6275595.57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6275595.64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6275595.84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6275596.14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6275596.92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2186971.84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BE6196" w:rsidRPr="009A55DC" w:rsidTr="00BE6196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BE6196" w:rsidRPr="003D46AE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6275597.80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2186972.62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BE6196" w:rsidRPr="00A043D6" w:rsidRDefault="00BE6196" w:rsidP="003D46AE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sz w:val="18"/>
                <w:szCs w:val="18"/>
              </w:rPr>
              <w:t>-</w:t>
            </w:r>
            <w:bookmarkEnd w:id="0"/>
          </w:p>
        </w:tc>
      </w:tr>
    </w:tbl>
    <w:p w:rsidR="00BE6196" w:rsidRPr="00AA5A20" w:rsidRDefault="00BE6196" w:rsidP="003523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E6196" w:rsidRPr="009B34EC" w:rsidRDefault="00BE6196" w:rsidP="002E063B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E6196" w:rsidRPr="005336B6" w:rsidRDefault="00BE6196" w:rsidP="00A90E54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E6196" w:rsidRPr="00002771" w:rsidRDefault="00BE6196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BE6196" w:rsidRPr="00801706" w:rsidRDefault="00BE6196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E6196" w:rsidRPr="0065181E" w:rsidRDefault="00BE6196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E6196" w:rsidRPr="00FD3F28" w:rsidRDefault="00BE6196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BE6196" w:rsidRPr="00CF5B6E" w:rsidRDefault="00BE6196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BE6196" w:rsidRPr="00BE1A2D" w:rsidRDefault="00BE6196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349" w:rsidRDefault="00242349" w:rsidP="00DA35FF">
      <w:pPr>
        <w:pStyle w:val="a9"/>
      </w:pPr>
      <w:r>
        <w:separator/>
      </w:r>
    </w:p>
  </w:endnote>
  <w:endnote w:type="continuationSeparator" w:id="0">
    <w:p w:rsidR="00242349" w:rsidRDefault="00242349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349" w:rsidRDefault="00242349" w:rsidP="00DA35FF">
      <w:pPr>
        <w:pStyle w:val="a9"/>
      </w:pPr>
      <w:r>
        <w:separator/>
      </w:r>
    </w:p>
  </w:footnote>
  <w:footnote w:type="continuationSeparator" w:id="0">
    <w:p w:rsidR="00242349" w:rsidRDefault="00242349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196"/>
    <w:rsid w:val="00007437"/>
    <w:rsid w:val="0002046B"/>
    <w:rsid w:val="00022AE4"/>
    <w:rsid w:val="00040040"/>
    <w:rsid w:val="000F6C47"/>
    <w:rsid w:val="001035EC"/>
    <w:rsid w:val="00144A4D"/>
    <w:rsid w:val="00204F41"/>
    <w:rsid w:val="00242349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D3205"/>
    <w:rsid w:val="004F1452"/>
    <w:rsid w:val="005728AF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4941"/>
    <w:rsid w:val="00942D6C"/>
    <w:rsid w:val="00947C42"/>
    <w:rsid w:val="009D385F"/>
    <w:rsid w:val="00B306E5"/>
    <w:rsid w:val="00B97BC7"/>
    <w:rsid w:val="00BA2CCC"/>
    <w:rsid w:val="00BE6196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05C7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1</Pages>
  <Words>16102</Words>
  <Characters>91785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2019-02-03T12:21:00Z</dcterms:created>
  <dcterms:modified xsi:type="dcterms:W3CDTF">2019-02-03T12:36:00Z</dcterms:modified>
</cp:coreProperties>
</file>