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091848" w:rsidRPr="009A55DC" w:rsidTr="00091848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9A55DC" w:rsidRDefault="00091848" w:rsidP="00091848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37:18:050202:106</w:t>
            </w:r>
          </w:p>
        </w:tc>
      </w:tr>
      <w:tr w:rsidR="00091848" w:rsidRPr="009A55DC" w:rsidTr="00091848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091848" w:rsidRPr="009A55DC" w:rsidRDefault="00091848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091848" w:rsidRPr="009A55DC" w:rsidRDefault="00091848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091848" w:rsidRPr="009A55DC" w:rsidRDefault="00091848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091848" w:rsidRPr="009A55DC" w:rsidRDefault="00091848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091848" w:rsidRPr="009A55DC" w:rsidTr="00091848">
        <w:tc>
          <w:tcPr>
            <w:tcW w:w="1458" w:type="dxa"/>
            <w:vMerge/>
            <w:shd w:val="clear" w:color="auto" w:fill="auto"/>
          </w:tcPr>
          <w:p w:rsidR="00091848" w:rsidRPr="009A55DC" w:rsidRDefault="00091848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9A55DC" w:rsidRDefault="00091848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9A55DC" w:rsidRDefault="00091848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091848" w:rsidRPr="009A55DC" w:rsidRDefault="00091848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091848" w:rsidRPr="009A55DC" w:rsidRDefault="00091848" w:rsidP="00620E4A">
            <w:pPr>
              <w:rPr>
                <w:b/>
              </w:rPr>
            </w:pPr>
          </w:p>
        </w:tc>
      </w:tr>
      <w:tr w:rsidR="00091848" w:rsidRPr="009A55DC" w:rsidTr="00091848">
        <w:tc>
          <w:tcPr>
            <w:tcW w:w="1458" w:type="dxa"/>
            <w:shd w:val="clear" w:color="auto" w:fill="auto"/>
          </w:tcPr>
          <w:p w:rsidR="00091848" w:rsidRPr="009A55DC" w:rsidRDefault="00091848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091848" w:rsidRPr="009A55DC" w:rsidRDefault="00091848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091848" w:rsidRPr="009A55DC" w:rsidRDefault="00091848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091848" w:rsidRPr="009A55DC" w:rsidRDefault="00091848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091848" w:rsidRPr="009A55DC" w:rsidRDefault="00091848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37:18:050202:107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6274695.80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6274693.29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2195794.92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6274691.24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2195793.89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6274693.75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2195788.88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6274695.80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37:18:050202:108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6274722.24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2195743.36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37:18:050202:109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2195839.13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6274668.27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2195838.39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6274636.93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6274636.93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6274635.25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6274634.97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6274635.25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6274617.76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6274617.84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6274509.90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6274466.95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6274346.91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37:18:050202:119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2195899.97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6274186.81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6274186.81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6273993.63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2195909.78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6273995.86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6273963.63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6273965.86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2195887.53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2195847.67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2195848.80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37:18:050202:129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2195811.95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2195810.02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2195809.41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2195878.05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2195877.70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6274012.09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2195944.94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6274010.22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2195946.27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6274007.51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2195942.45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6274009.38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2195941.12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6274012.09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2195944.94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6274043.23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6274053.05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6274050.84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6274049.75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6274051.96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6274053.05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6274110.63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6274109.06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6274110.63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6274067.83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6274072.21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37:18:050202:139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2196039.65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6274084.30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6274149.05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6274179.79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6274166.13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6274163.88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6274165.11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6274166.13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2196079.27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6274138.14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6274224.91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6274227.14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6274265.21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2195990.73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37:18:050202:149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2196010.30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6274310.58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2195984.73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6274341.24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6274359.02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6274292.21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6274252.88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6274209.77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6274192.44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6274194.67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37:18:050202:159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6274279.80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6274281.96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6274385.39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2195981.47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6274405.77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6274407.05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6274425.27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6274469.92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6274472.15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6274472.08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6274499.36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6274543.58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37:18:050202:169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2195967.34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6274625.58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2195958.12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2195914.79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2195914.79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6274633.96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2196004.24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2196004.24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6274586.14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2196003.50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37:18:050202:175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2196042.26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6274594.89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2196041.91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37:18:050202:176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2196055.35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2196055.35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6274557.95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6274557.95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6274559.91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6274560.11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2196054.61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37:18:050202:177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2196070.22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6274519.79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6274520.67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37:18:050202:178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2196082.64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37:18:050202:179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6274449.71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2196094.62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2196094.62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6274450.99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2196096.14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37:18:050202:180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37:18:050202:181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6274362.55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37:18:050202:182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6274323.73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2196120.21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6274323.73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6274324.61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2196119.86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37:18:050202:183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6274338.87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2196068.26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6274338.87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2196066.09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37:18:050202:184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91848" w:rsidRPr="009A55DC" w:rsidTr="00091848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091848" w:rsidRPr="003D46AE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6274028.58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2195911.62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091848" w:rsidRPr="00A043D6" w:rsidRDefault="00091848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091848" w:rsidRPr="00AA5A20" w:rsidRDefault="00091848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9B34EC" w:rsidRDefault="00091848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5336B6" w:rsidRDefault="00091848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002771" w:rsidRDefault="00091848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091848" w:rsidRPr="00801706" w:rsidRDefault="00091848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65181E" w:rsidRDefault="00091848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FD3F28" w:rsidRDefault="00091848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091848" w:rsidRPr="00CF5B6E" w:rsidRDefault="00091848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091848" w:rsidRPr="00BE1A2D" w:rsidRDefault="00091848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851" w:rsidRDefault="00C40851" w:rsidP="00DA35FF">
      <w:pPr>
        <w:pStyle w:val="a9"/>
      </w:pPr>
      <w:r>
        <w:separator/>
      </w:r>
    </w:p>
  </w:endnote>
  <w:endnote w:type="continuationSeparator" w:id="0">
    <w:p w:rsidR="00C40851" w:rsidRDefault="00C40851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851" w:rsidRDefault="00C40851" w:rsidP="00DA35FF">
      <w:pPr>
        <w:pStyle w:val="a9"/>
      </w:pPr>
      <w:r>
        <w:separator/>
      </w:r>
    </w:p>
  </w:footnote>
  <w:footnote w:type="continuationSeparator" w:id="0">
    <w:p w:rsidR="00C40851" w:rsidRDefault="00C40851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848"/>
    <w:rsid w:val="00007437"/>
    <w:rsid w:val="0002046B"/>
    <w:rsid w:val="00022AE4"/>
    <w:rsid w:val="00040040"/>
    <w:rsid w:val="00091848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C40851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DDB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7278</Words>
  <Characters>41487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2019-02-03T10:34:00Z</dcterms:created>
  <dcterms:modified xsi:type="dcterms:W3CDTF">2019-02-03T10:43:00Z</dcterms:modified>
</cp:coreProperties>
</file>