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58310C" w:rsidRPr="009A55DC" w:rsidTr="0058310C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9A55DC" w:rsidRDefault="0058310C" w:rsidP="0058310C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37:18:070111:</w:t>
            </w:r>
            <w:r w:rsidRPr="0058310C">
              <w:rPr>
                <w:b/>
              </w:rPr>
              <w:t>38</w:t>
            </w:r>
          </w:p>
        </w:tc>
      </w:tr>
      <w:tr w:rsidR="0058310C" w:rsidRPr="009A55DC" w:rsidTr="0058310C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58310C" w:rsidRPr="009A55DC" w:rsidRDefault="0058310C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58310C" w:rsidRPr="009A55DC" w:rsidRDefault="0058310C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58310C" w:rsidRPr="009A55DC" w:rsidRDefault="0058310C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58310C" w:rsidRPr="009A55DC" w:rsidRDefault="0058310C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58310C" w:rsidRPr="009A55DC" w:rsidTr="0058310C">
        <w:tc>
          <w:tcPr>
            <w:tcW w:w="1458" w:type="dxa"/>
            <w:vMerge/>
            <w:shd w:val="clear" w:color="auto" w:fill="auto"/>
          </w:tcPr>
          <w:p w:rsidR="0058310C" w:rsidRPr="009A55DC" w:rsidRDefault="0058310C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9A55DC" w:rsidRDefault="0058310C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9A55DC" w:rsidRDefault="0058310C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58310C" w:rsidRPr="009A55DC" w:rsidRDefault="0058310C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58310C" w:rsidRPr="009A55DC" w:rsidRDefault="0058310C" w:rsidP="00620E4A">
            <w:pPr>
              <w:rPr>
                <w:b/>
              </w:rPr>
            </w:pPr>
          </w:p>
        </w:tc>
      </w:tr>
      <w:tr w:rsidR="0058310C" w:rsidRPr="009A55DC" w:rsidTr="0058310C">
        <w:tc>
          <w:tcPr>
            <w:tcW w:w="1458" w:type="dxa"/>
            <w:shd w:val="clear" w:color="auto" w:fill="auto"/>
          </w:tcPr>
          <w:p w:rsidR="0058310C" w:rsidRPr="009A55DC" w:rsidRDefault="0058310C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58310C" w:rsidRPr="009A55DC" w:rsidRDefault="0058310C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58310C" w:rsidRPr="009A55DC" w:rsidRDefault="0058310C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58310C" w:rsidRPr="009A55DC" w:rsidRDefault="0058310C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58310C" w:rsidRPr="009A55DC" w:rsidRDefault="0058310C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37:18:070111:22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6294763.25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bookmarkStart w:id="0" w:name="_GoBack"/>
        <w:bookmarkEnd w:id="0"/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6294763.25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37:18:070111:12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37:18:070111:6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6294948.43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2183164.32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6294943.39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2183166.53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6294942.47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2183164.42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6294947.50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2183162.22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6294948.43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2183164.32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37:18:070111:7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6294973.31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6294972.63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6294972.43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2183180.26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6294972.43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6294972.63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6294973.31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2183179.87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2183180.26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6294974.59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37:18:070111:8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6294960.29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6294957.90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2183220.23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6294955.86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6294958.24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6294960.29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37:18:070111:9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6294929.93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6294929.93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37:18:070111:10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2183235.96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2183230.71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6294913.78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2183235.96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37:18:070111:11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6294874.85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2183214.99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2183214.86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2183214.86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2183214.99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6294877.15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2183215.99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37:18:070111:13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37:18:070111:14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6294789.04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6294784.02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2183237.46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6294783.10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6294788.12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6294789.04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2183235.26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37:18:070111:15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2183220.19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2183220.32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2183220.32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2183220.19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6294714.85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2183219.58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37:18:070111:16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6294688.15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2183207.19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37:18:070111:17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6294658.91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2183195.07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6294658.23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2183195.46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2183195.46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2183195.07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6294656.95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6294656.95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6294658.23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6294658.91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6294659.18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37:18:070111:18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37:18:070111:19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2183190.04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2183190.04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6294728.98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6294728.98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37:18:070111:20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2183183.04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2183182.69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37:18:070111:21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2183144.38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2183144.73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2183144.99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2183144.99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2183144.73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2183144.38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2183144.38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37:18:070111:24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2183093.58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37:18:070111:26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6294776.69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6294777.03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2183084.73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2183084.35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6294777.03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6294776.69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2183084.35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2183084.73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6294775.90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37:18:070111:27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37:18:070111:28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37:18:070111:30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6294753.78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6294753.78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37:18:070111:31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37:18:070111:32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37:18:070111:33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6294672.22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2182951.38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2182950.99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37:18:070111:34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37:18:070111:35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6294638.98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6294638.91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6294638.98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2183019.70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37:18:070111:36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6294607.98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6294605.83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37:18:070111:37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6294623.97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6294623.29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2183053.95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6294623.29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2183053.95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6294623.97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37:18:070111:23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2183103.42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2183102.68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2183102.29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2183102.29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2183102.68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2183103.42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37:18:070111:25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37:18:070111:29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2182972.00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2182970.86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8310C" w:rsidRPr="009A55DC" w:rsidTr="0058310C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8310C" w:rsidRPr="003D46AE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8310C" w:rsidRPr="00A043D6" w:rsidRDefault="0058310C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58310C" w:rsidRPr="00AA5A20" w:rsidRDefault="0058310C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8310C" w:rsidRPr="009B34EC" w:rsidRDefault="0058310C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8310C" w:rsidRPr="005336B6" w:rsidRDefault="0058310C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8310C" w:rsidRPr="00002771" w:rsidRDefault="0058310C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58310C" w:rsidRPr="00801706" w:rsidRDefault="0058310C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8310C" w:rsidRPr="0065181E" w:rsidRDefault="0058310C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8310C" w:rsidRPr="00FD3F28" w:rsidRDefault="0058310C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8310C" w:rsidRPr="00CF5B6E" w:rsidRDefault="0058310C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58310C" w:rsidRPr="00BE1A2D" w:rsidRDefault="0058310C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3A1" w:rsidRDefault="00AE73A1" w:rsidP="00DA35FF">
      <w:pPr>
        <w:pStyle w:val="a9"/>
      </w:pPr>
      <w:r>
        <w:separator/>
      </w:r>
    </w:p>
  </w:endnote>
  <w:endnote w:type="continuationSeparator" w:id="0">
    <w:p w:rsidR="00AE73A1" w:rsidRDefault="00AE73A1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3A1" w:rsidRDefault="00AE73A1" w:rsidP="00DA35FF">
      <w:pPr>
        <w:pStyle w:val="a9"/>
      </w:pPr>
      <w:r>
        <w:separator/>
      </w:r>
    </w:p>
  </w:footnote>
  <w:footnote w:type="continuationSeparator" w:id="0">
    <w:p w:rsidR="00AE73A1" w:rsidRDefault="00AE73A1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10C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8310C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AE73A1"/>
    <w:rsid w:val="00B306E5"/>
    <w:rsid w:val="00B97BC7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8EFA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2614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2019-02-03T10:26:00Z</dcterms:created>
  <dcterms:modified xsi:type="dcterms:W3CDTF">2019-02-03T10:30:00Z</dcterms:modified>
</cp:coreProperties>
</file>