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55742E" w:rsidRPr="009A55DC" w:rsidTr="0055742E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9A55DC" w:rsidRDefault="0055742E" w:rsidP="0055742E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37:18:000000:50</w:t>
            </w:r>
          </w:p>
        </w:tc>
      </w:tr>
      <w:tr w:rsidR="0055742E" w:rsidRPr="009A55DC" w:rsidTr="0055742E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55742E" w:rsidRPr="009A55DC" w:rsidRDefault="0055742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55742E" w:rsidRPr="009A55DC" w:rsidRDefault="0055742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55742E" w:rsidRPr="009A55DC" w:rsidRDefault="0055742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55742E" w:rsidRPr="009A55DC" w:rsidRDefault="0055742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55742E" w:rsidRPr="009A55DC" w:rsidTr="0055742E">
        <w:tc>
          <w:tcPr>
            <w:tcW w:w="1458" w:type="dxa"/>
            <w:vMerge/>
            <w:shd w:val="clear" w:color="auto" w:fill="auto"/>
          </w:tcPr>
          <w:p w:rsidR="0055742E" w:rsidRPr="009A55DC" w:rsidRDefault="0055742E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9A55DC" w:rsidRDefault="0055742E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9A55DC" w:rsidRDefault="0055742E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55742E" w:rsidRPr="009A55DC" w:rsidRDefault="0055742E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55742E" w:rsidRPr="009A55DC" w:rsidRDefault="0055742E" w:rsidP="00620E4A">
            <w:pPr>
              <w:rPr>
                <w:b/>
              </w:rPr>
            </w:pPr>
          </w:p>
        </w:tc>
      </w:tr>
      <w:tr w:rsidR="0055742E" w:rsidRPr="009A55DC" w:rsidTr="0055742E">
        <w:tc>
          <w:tcPr>
            <w:tcW w:w="1458" w:type="dxa"/>
            <w:shd w:val="clear" w:color="auto" w:fill="auto"/>
          </w:tcPr>
          <w:p w:rsidR="0055742E" w:rsidRPr="009A55DC" w:rsidRDefault="0055742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55742E" w:rsidRPr="009A55DC" w:rsidRDefault="0055742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55742E" w:rsidRPr="009A55DC" w:rsidRDefault="0055742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55742E" w:rsidRPr="009A55DC" w:rsidRDefault="0055742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55742E" w:rsidRPr="009A55DC" w:rsidRDefault="0055742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2183149.25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6294920.92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2183149.25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2183309.70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2183310.48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6294639.75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6294640.83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2183440.24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2183439.89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2183440.24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37:18:070112:7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2183337.96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6294687.14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2183340.69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2183415.99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6294794.87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6294794.87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37:18:070110:43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2182854.09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2182853.18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6294766.84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2183269.80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2183270.19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6294772.42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2183282.88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37:18:070112:13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2183330.02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2183329.67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6294615.72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2183459.90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6294615.72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2183459.90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2183461.29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37:18:070112:19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2183383.09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37:18:070112:20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6294721.64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2183393.92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37:18:070112:21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6294711.95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2183418.97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37:18:070112:22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2183449.67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6294701.96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2183450.80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37:18:070112:9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2183369.98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6294752.71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2183371.11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2182852.01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2182850.11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2182849.82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2182877.83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2182878.70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6295353.87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2182873.30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6295356.00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2182872.43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2182877.83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2182908.94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6295130.99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2182921.16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2182915.13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37:18:070110:13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2182943.68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2182943.68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2182945.20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2182981.42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2182981.42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2183003.13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6295035.72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6295037.37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2183063.13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2183063.13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6295047.14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37:18:070110:19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6295019.84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6295019.57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6295019.84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6295021.80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6295006.35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6294989.94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6294990.45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2183143.00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2182816.27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37:18:070110:23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2182867.41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2182934.19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2182959.74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2182965.38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2182971.71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2182972.55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6294873.92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2182966.22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2182996.52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2183024.12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37:18:070110:31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6294847.44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37:18:070110:32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6294837.02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37:18:070110:33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6294820.12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2183044.65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6294819.01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2183039.53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6294820.12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2183041.54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6294793.74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2183008.89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37:18:070110:35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6294860.91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2183060.87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2183062.00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2183073.66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37:18:070110:37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2183085.78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37:18:070110:38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2183111.27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2183111.27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2183109.75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2183110.53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37:18:070110:39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6294865.80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2183124.08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37:18:070110:40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2183137.56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37:18:070110:6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2182883.76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37:18:070110:24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6294909.71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6294911.67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2182898.55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37:18:070110:29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6294854.31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6294852.24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6294850.08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6294852.16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5742E" w:rsidRPr="009A55DC" w:rsidTr="0055742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55742E" w:rsidRPr="003D46AE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6294854.31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2183021.78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55742E" w:rsidRPr="00A043D6" w:rsidRDefault="0055742E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55742E" w:rsidRPr="00AA5A20" w:rsidRDefault="0055742E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9B34EC" w:rsidRDefault="0055742E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5336B6" w:rsidRDefault="0055742E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002771" w:rsidRDefault="0055742E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55742E" w:rsidRPr="00801706" w:rsidRDefault="0055742E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65181E" w:rsidRDefault="0055742E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FD3F28" w:rsidRDefault="0055742E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55742E" w:rsidRPr="00CF5B6E" w:rsidRDefault="0055742E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55742E" w:rsidRPr="00BE1A2D" w:rsidRDefault="0055742E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2A0" w:rsidRDefault="009312A0" w:rsidP="00DA35FF">
      <w:pPr>
        <w:pStyle w:val="a9"/>
      </w:pPr>
      <w:r>
        <w:separator/>
      </w:r>
    </w:p>
  </w:endnote>
  <w:endnote w:type="continuationSeparator" w:id="0">
    <w:p w:rsidR="009312A0" w:rsidRDefault="009312A0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2A0" w:rsidRDefault="009312A0" w:rsidP="00DA35FF">
      <w:pPr>
        <w:pStyle w:val="a9"/>
      </w:pPr>
      <w:r>
        <w:separator/>
      </w:r>
    </w:p>
  </w:footnote>
  <w:footnote w:type="continuationSeparator" w:id="0">
    <w:p w:rsidR="009312A0" w:rsidRDefault="009312A0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42E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5742E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12A0"/>
    <w:rsid w:val="00934941"/>
    <w:rsid w:val="00942D6C"/>
    <w:rsid w:val="00947C42"/>
    <w:rsid w:val="009D385F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1EC3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5273</Words>
  <Characters>30060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2019-02-03T12:54:00Z</dcterms:created>
  <dcterms:modified xsi:type="dcterms:W3CDTF">2019-02-03T13:00:00Z</dcterms:modified>
</cp:coreProperties>
</file>