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CA31DD" w:rsidRPr="009A55DC" w:rsidTr="00CA31DD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9A55DC" w:rsidRDefault="00CA31DD" w:rsidP="00CA31DD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37:18:000000:51</w:t>
            </w:r>
          </w:p>
        </w:tc>
      </w:tr>
      <w:tr w:rsidR="00CA31DD" w:rsidRPr="009A55DC" w:rsidTr="00CA31DD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CA31DD" w:rsidRPr="009A55DC" w:rsidRDefault="00CA31DD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CA31DD" w:rsidRPr="009A55DC" w:rsidRDefault="00CA31DD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CA31DD" w:rsidRPr="009A55DC" w:rsidRDefault="00CA31DD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CA31DD" w:rsidRPr="009A55DC" w:rsidRDefault="00CA31DD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CA31DD" w:rsidRPr="009A55DC" w:rsidTr="00CA31DD">
        <w:tc>
          <w:tcPr>
            <w:tcW w:w="1458" w:type="dxa"/>
            <w:vMerge/>
            <w:shd w:val="clear" w:color="auto" w:fill="auto"/>
          </w:tcPr>
          <w:p w:rsidR="00CA31DD" w:rsidRPr="009A55DC" w:rsidRDefault="00CA31DD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9A55DC" w:rsidRDefault="00CA31DD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9A55DC" w:rsidRDefault="00CA31DD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CA31DD" w:rsidRPr="009A55DC" w:rsidRDefault="00CA31DD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CA31DD" w:rsidRPr="009A55DC" w:rsidRDefault="00CA31DD" w:rsidP="00620E4A">
            <w:pPr>
              <w:rPr>
                <w:b/>
              </w:rPr>
            </w:pPr>
          </w:p>
        </w:tc>
      </w:tr>
      <w:tr w:rsidR="00CA31DD" w:rsidRPr="009A55DC" w:rsidTr="00CA31DD">
        <w:tc>
          <w:tcPr>
            <w:tcW w:w="1458" w:type="dxa"/>
            <w:shd w:val="clear" w:color="auto" w:fill="auto"/>
          </w:tcPr>
          <w:p w:rsidR="00CA31DD" w:rsidRPr="009A55DC" w:rsidRDefault="00CA31DD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A31DD" w:rsidRPr="009A55DC" w:rsidRDefault="00CA31DD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CA31DD" w:rsidRPr="009A55DC" w:rsidRDefault="00CA31DD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CA31DD" w:rsidRPr="009A55DC" w:rsidRDefault="00CA31DD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CA31DD" w:rsidRPr="009A55DC" w:rsidRDefault="00CA31DD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37:18:030114:69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37:18:030114:70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37:18:030114:71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2196378.75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2196375.59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2196375.53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37:18:030114:72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37:18:030114:74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37:18:030114:75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2196519.99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37:18:030114:76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2196454.96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2196454.96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2196456.35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37:18:030114:79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37:18:030114:80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37:18:030114:81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2196339.62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37:18:030114:82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6294274.15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2196353.07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6294274.15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2196353.07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37:18:030114:84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6294232.84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37:18:030114:85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6294219.88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37:18:030114:86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6294244.63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6294244.00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6294229.79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6294231.75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37:18:030114:88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6294197.93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6294199.96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2196232.61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37:18:030114:89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37:18:030114:90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6294125.85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2196281.77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2196281.77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6294128.15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37:18:030114:91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6294171.93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37:18:030114:92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2196490.21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6294248.23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6294248.16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37:18:030114:93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6294302.88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6294305.11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2196529.08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37:18:030171:7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37:18:030171:8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37:18:030172:3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2196294.48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2196298.34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37:18:030172:4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2196288.97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37:18:030172:5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2196329.20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2196329.20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6294387.23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2196328.46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37:18:030173:4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2196398.49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37:18:030173:5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37:18:030173:9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6294185.68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2196502.59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37:18:030173:10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2196439.61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37:18:030173:11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2196571.71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2196573.67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2196570.97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2196569.01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6294169.07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2196571.71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37:18:030173:15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2196387.84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2196388.86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2196386.61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2196385.59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2196387.84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2196365.04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2196365.45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6294392.97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2196359.19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6294394.03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2196365.04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37:18:030114:78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6294298.40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2196423.31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37:18:030173:6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37:18:030173:7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2196472.18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2196472.98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6294417.63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2196472.18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37:18:030173:8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2196470.08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2196470.08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6294205.99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37:18:030173:12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6294159.60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2196532.27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2196486.88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37:18:030173:14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6294141.31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2196447.56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37:18:030173:16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6294133.21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6294133.14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2196343.72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37:18:030173:17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2196513.35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37:18:030178:6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6294269.73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2196158.66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37:18:030178:7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6294259.56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37:18:030178:8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6294121.39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6294117.10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37:18:030178:9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2196219.18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2196219.18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6294124.23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2196218.57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37:18:030178:10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6294048.68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2196142.99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37:18:030178:11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2196159.74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6293999.13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37:18:030178:12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2196179.96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6293946.40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2196180.74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37:18:030178:13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2196201.24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6293889.86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2196199.76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31DD" w:rsidRPr="009A55DC" w:rsidTr="00CA31DD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CA31DD" w:rsidRPr="003D46AE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6293891.52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2196200.89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CA31DD" w:rsidRPr="00A043D6" w:rsidRDefault="00CA31DD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CA31DD" w:rsidRPr="00AA5A20" w:rsidRDefault="00CA31DD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9B34EC" w:rsidRDefault="00CA31DD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5336B6" w:rsidRDefault="00CA31DD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002771" w:rsidRDefault="00CA31DD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CA31DD" w:rsidRPr="00801706" w:rsidRDefault="00CA31DD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65181E" w:rsidRDefault="00CA31DD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FD3F28" w:rsidRDefault="00CA31DD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CA31DD" w:rsidRPr="00CF5B6E" w:rsidRDefault="00CA31DD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CA31DD" w:rsidRPr="00BE1A2D" w:rsidRDefault="00CA31DD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D43" w:rsidRDefault="005E1D43" w:rsidP="00DA35FF">
      <w:pPr>
        <w:pStyle w:val="a9"/>
      </w:pPr>
      <w:r>
        <w:separator/>
      </w:r>
    </w:p>
  </w:endnote>
  <w:endnote w:type="continuationSeparator" w:id="0">
    <w:p w:rsidR="005E1D43" w:rsidRDefault="005E1D43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D43" w:rsidRDefault="005E1D43" w:rsidP="00DA35FF">
      <w:pPr>
        <w:pStyle w:val="a9"/>
      </w:pPr>
      <w:r>
        <w:separator/>
      </w:r>
    </w:p>
  </w:footnote>
  <w:footnote w:type="continuationSeparator" w:id="0">
    <w:p w:rsidR="005E1D43" w:rsidRDefault="005E1D43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1DD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5E1D4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C51B87"/>
    <w:rsid w:val="00C92C21"/>
    <w:rsid w:val="00CA0ACF"/>
    <w:rsid w:val="00CA31DD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D65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4531</Words>
  <Characters>25830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2019-02-03T12:39:00Z</dcterms:created>
  <dcterms:modified xsi:type="dcterms:W3CDTF">2019-02-03T12:45:00Z</dcterms:modified>
</cp:coreProperties>
</file>