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F459D2" w:rsidRPr="009A55DC" w:rsidTr="00F459D2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9A55DC" w:rsidRDefault="00F459D2" w:rsidP="004842C3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 w:rsidR="004842C3">
              <w:rPr>
                <w:b/>
              </w:rPr>
              <w:t>37:18:000000:53</w:t>
            </w:r>
          </w:p>
        </w:tc>
      </w:tr>
      <w:tr w:rsidR="00F459D2" w:rsidRPr="009A55DC" w:rsidTr="00F459D2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F459D2" w:rsidRPr="009A55DC" w:rsidRDefault="00F459D2" w:rsidP="00F459D2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F459D2" w:rsidRPr="009A55DC" w:rsidRDefault="00F459D2" w:rsidP="00F459D2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F459D2" w:rsidRPr="009A55DC" w:rsidRDefault="00F459D2" w:rsidP="00F459D2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F459D2" w:rsidRPr="009A55DC" w:rsidRDefault="00F459D2" w:rsidP="00F459D2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F459D2" w:rsidRPr="009A55DC" w:rsidTr="00F459D2">
        <w:tc>
          <w:tcPr>
            <w:tcW w:w="1458" w:type="dxa"/>
            <w:vMerge/>
            <w:shd w:val="clear" w:color="auto" w:fill="auto"/>
          </w:tcPr>
          <w:p w:rsidR="00F459D2" w:rsidRPr="009A55DC" w:rsidRDefault="00F459D2" w:rsidP="00F459D2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9A55DC" w:rsidRDefault="00F459D2" w:rsidP="00F459D2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9A55DC" w:rsidRDefault="00F459D2" w:rsidP="00F459D2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F459D2" w:rsidRPr="009A55DC" w:rsidRDefault="00F459D2" w:rsidP="00F459D2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F459D2" w:rsidRPr="009A55DC" w:rsidRDefault="00F459D2" w:rsidP="00F459D2">
            <w:pPr>
              <w:rPr>
                <w:b/>
              </w:rPr>
            </w:pPr>
          </w:p>
        </w:tc>
      </w:tr>
      <w:tr w:rsidR="00F459D2" w:rsidRPr="009A55DC" w:rsidTr="00F459D2">
        <w:tc>
          <w:tcPr>
            <w:tcW w:w="1458" w:type="dxa"/>
            <w:shd w:val="clear" w:color="auto" w:fill="auto"/>
          </w:tcPr>
          <w:p w:rsidR="00F459D2" w:rsidRPr="009A55DC" w:rsidRDefault="00F459D2" w:rsidP="00F459D2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F459D2" w:rsidRPr="009A55DC" w:rsidRDefault="00F459D2" w:rsidP="00F459D2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F459D2" w:rsidRPr="009A55DC" w:rsidRDefault="00F459D2" w:rsidP="00F459D2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F459D2" w:rsidRPr="009A55DC" w:rsidRDefault="00F459D2" w:rsidP="00F459D2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F459D2" w:rsidRPr="009A55DC" w:rsidRDefault="00F459D2" w:rsidP="00F459D2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37:18:070103:17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2178316.95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bookmarkStart w:id="0" w:name="_GoBack"/>
            <w:bookmarkEnd w:id="0"/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2178319.94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6294490.41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2178315.81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2178316.95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37:18:070103:18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37:18:070103:19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6294676.39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2178250.27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2178280.62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6294567.63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6294564.35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2178352.64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6294567.63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6294569.32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2178359.04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2178398.66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37:18:070103:28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2178490.45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2178487.28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37:18:070103:29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6294498.13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2178554.23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2178649.25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2178649.25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2178620.03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2178620.03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2178619.42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2178589.73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2178590.51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6294529.51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6294532.50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6294534.23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37:18:070103:39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6294519.83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6294542.75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2178569.10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6294537.78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6294542.75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6294546.09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2178565.96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2178567.96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6294545.03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6294546.53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6294539.24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2178558.44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2178560.23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2178544.79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6294549.98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2178544.79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6294572.53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2178545.00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2178554.89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6294597.75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6294579.77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6294580.85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2178475.77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6294587.73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2178475.77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6294588.61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37:18:070103:49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6294595.55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2178444.31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6294614.81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2178371.18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2178375.63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2178375.21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2178370.76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6294622.73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2178371.18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6294609.70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6294636.03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2178297.19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6294661.72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2178301.57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2178329.55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6294662.65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37:18:070103:59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6294651.25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6294656.05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2178399.76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6294649.00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2178229.92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6294628.36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2178231.05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6294695.54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6294697.70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2178262.83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6294718.95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2178249.14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6294496.76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6294486.50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2178727.84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2178711.51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6294463.81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6294439.85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6294440.05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6294408.07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6294371.42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6294329.85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2178742.37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2178699.95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2178701.47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2178669.02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2178643.10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2178641.97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2178642.75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2178602.25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2178518.82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2178517.88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2178470.99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2178470.99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2178472.51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37:18:070103:80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2178438.99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2178440.12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37:18:070103:81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2178403.81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37:18:070103:82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2178367.76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37:18:070103:83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2178333.63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6294350.05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2178333.76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37:18:070103:77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6294339.67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6294340.95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2178556.67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37:18:070103:67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6294468.09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6294473.57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2178736.15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37:18:070106:15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6295279.89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6295282.05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2178825.91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37:18:070106:16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6295265.70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37:18:070106:17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6295256.27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2178915.08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37:18:070106:18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2178890.18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6295297.57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2178895.42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37:18:070106:20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2178839.14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6295317.99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2178840.20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37:18:070106:21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6295349.95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6295349.88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6295349.95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6295350.83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6295352.18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2178855.80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37:18:070106:22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2178929.67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6295335.24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2178930.06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37:18:070106:23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2178886.35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6295358.87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37:18:070106:24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6295367.35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2178881.22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37:18:070106:25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6295369.37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2178870.62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6295369.57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37:18:070106:26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6295378.06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37:18:070106:19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6295306.91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F459D2" w:rsidRPr="009A55DC" w:rsidTr="00F459D2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F459D2" w:rsidRPr="003D46AE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6295307.11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2178868.48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F459D2" w:rsidRPr="00A043D6" w:rsidRDefault="00F459D2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F459D2" w:rsidRPr="00A043D6" w:rsidRDefault="004842C3" w:rsidP="00F459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F459D2" w:rsidRPr="00AA5A20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9B34EC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5336B6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002771" w:rsidRDefault="00F459D2" w:rsidP="00F459D2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F459D2" w:rsidRPr="00801706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65181E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FD3F28" w:rsidRDefault="00F459D2" w:rsidP="00F459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F459D2" w:rsidRPr="00CF5B6E" w:rsidRDefault="00F459D2" w:rsidP="00F459D2">
      <w:pPr>
        <w:pStyle w:val="Normal"/>
        <w:tabs>
          <w:tab w:val="left" w:pos="11340"/>
        </w:tabs>
        <w:rPr>
          <w:caps/>
          <w:sz w:val="20"/>
        </w:rPr>
      </w:pPr>
    </w:p>
    <w:p w:rsidR="00F459D2" w:rsidRPr="00BE1A2D" w:rsidRDefault="00F459D2" w:rsidP="00F459D2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C1E" w:rsidRDefault="001C1C1E" w:rsidP="00DA35FF">
      <w:pPr>
        <w:pStyle w:val="a9"/>
      </w:pPr>
      <w:r>
        <w:separator/>
      </w:r>
    </w:p>
  </w:endnote>
  <w:endnote w:type="continuationSeparator" w:id="0">
    <w:p w:rsidR="001C1C1E" w:rsidRDefault="001C1C1E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C1E" w:rsidRDefault="001C1C1E" w:rsidP="00DA35FF">
      <w:pPr>
        <w:pStyle w:val="a9"/>
      </w:pPr>
      <w:r>
        <w:separator/>
      </w:r>
    </w:p>
  </w:footnote>
  <w:footnote w:type="continuationSeparator" w:id="0">
    <w:p w:rsidR="001C1C1E" w:rsidRDefault="001C1C1E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D2" w:rsidRDefault="00F459D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D2"/>
    <w:rsid w:val="00007437"/>
    <w:rsid w:val="0002046B"/>
    <w:rsid w:val="00022AE4"/>
    <w:rsid w:val="00040040"/>
    <w:rsid w:val="000F6C47"/>
    <w:rsid w:val="001035EC"/>
    <w:rsid w:val="00144A4D"/>
    <w:rsid w:val="001C1C1E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842C3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9D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6477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4818</Words>
  <Characters>27468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2019-02-03T11:47:00Z</dcterms:created>
  <dcterms:modified xsi:type="dcterms:W3CDTF">2019-02-03T12:00:00Z</dcterms:modified>
</cp:coreProperties>
</file>