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BA038E" w:rsidRPr="009A55DC" w:rsidTr="00BA038E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9A55DC" w:rsidRDefault="00BA038E" w:rsidP="00BA038E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37:18:000000:56</w:t>
            </w:r>
          </w:p>
        </w:tc>
      </w:tr>
      <w:tr w:rsidR="00BA038E" w:rsidRPr="009A55DC" w:rsidTr="00BA038E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BA038E" w:rsidRPr="009A55DC" w:rsidRDefault="00BA038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BA038E" w:rsidRPr="009A55DC" w:rsidRDefault="00BA038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BA038E" w:rsidRPr="009A55DC" w:rsidRDefault="00BA038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BA038E" w:rsidRPr="009A55DC" w:rsidRDefault="00BA038E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BA038E" w:rsidRPr="009A55DC" w:rsidTr="00BA038E">
        <w:tc>
          <w:tcPr>
            <w:tcW w:w="1458" w:type="dxa"/>
            <w:vMerge/>
            <w:shd w:val="clear" w:color="auto" w:fill="auto"/>
          </w:tcPr>
          <w:p w:rsidR="00BA038E" w:rsidRPr="009A55DC" w:rsidRDefault="00BA038E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9A55DC" w:rsidRDefault="00BA038E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9A55DC" w:rsidRDefault="00BA038E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BA038E" w:rsidRPr="009A55DC" w:rsidRDefault="00BA038E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BA038E" w:rsidRPr="009A55DC" w:rsidRDefault="00BA038E" w:rsidP="00620E4A">
            <w:pPr>
              <w:rPr>
                <w:b/>
              </w:rPr>
            </w:pPr>
          </w:p>
        </w:tc>
      </w:tr>
      <w:tr w:rsidR="00BA038E" w:rsidRPr="009A55DC" w:rsidTr="00BA038E">
        <w:tc>
          <w:tcPr>
            <w:tcW w:w="1458" w:type="dxa"/>
            <w:shd w:val="clear" w:color="auto" w:fill="auto"/>
          </w:tcPr>
          <w:p w:rsidR="00BA038E" w:rsidRPr="009A55DC" w:rsidRDefault="00BA038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A038E" w:rsidRPr="009A55DC" w:rsidRDefault="00BA038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BA038E" w:rsidRPr="009A55DC" w:rsidRDefault="00BA038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BA038E" w:rsidRPr="009A55DC" w:rsidRDefault="00BA038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BA038E" w:rsidRPr="009A55DC" w:rsidRDefault="00BA038E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37:18:070104:18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37:18:070104:20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37:18:070104:16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6294481.47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37:18:070104:17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37:18:070104:19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37:18:070104:21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6294424.57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37:18:070104:22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37:18:070104:23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6294416.39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6295979.86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2178205.71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2178205.71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2178207.23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6295987.74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2178278.26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6295992.60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6295997.07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6295997.22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6295998.37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2178284.57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6295999.65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2178286.44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6296001.97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6296000.75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6295961.26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6295959.98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6295959.91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2178308.61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6295959.98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2178307.87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6295961.26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2178307.87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2178308.61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6295962.14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37:18:070105:149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6295926.97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6295925.05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6295922.86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2178333.64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6295924.78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2178327.59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6295926.97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2178154.02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2178155.18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2178148.56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2178147.40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2178154.02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6295264.30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2178184.41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2178219.28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2178275.27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2178273.57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37:18:070105:159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2178465.74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2178468.70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2178466.75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2178463.79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2178465.74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2178508.65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2178509.99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2178506.78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6295204.73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2178508.65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6295059.74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6295061.02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6295160.22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6295160.22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37:18:070105:163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6295127.84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2178522.81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6295127.84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2178522.81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2178523.20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6295103.36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2178539.97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2178539.50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2178539.97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6295328.35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2178578.94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6295322.89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6295318.78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6295323.61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2178638.56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2178651.43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2178674.76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2178675.14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2178672.84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2178672.46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2178674.76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2178698.98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2178702.68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2178760.24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2178760.24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6295344.06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6295327.28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2178793.11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2178788.09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6295325.57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2178787.35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6295327.28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6295304.61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2178788.62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2178720.10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2178718.58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6295481.92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6295476.21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6295475.84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6295481.55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6295481.92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6295439.89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6295441.17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2178762.97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6295418.17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2178774.77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6295416.10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6295414.18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6295416.25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6295418.17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2178774.77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2178797.21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2178797.21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6295406.56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6295406.49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6295391.37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6295392.76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2178898.42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2178898.42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2178919.64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2178919.64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6295428.02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6295316.51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6295313.55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6295314.57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2178963.45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6295316.51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6295257.07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2178942.63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2178984.74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2179026.85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2179032.07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2179030.59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2179025.37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2179026.85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2178998.34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2178997.43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2179002.01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2178988.07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2178990.23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2178988.07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6295118.40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6295118.99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6295124.27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6295089.79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6295090.67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2178907.30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6295167.74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37:18:070105:208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6295201.49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37:18:070105:209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6295234.12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6295234.05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37:18:070105:210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6295242.18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37:18:070105:211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2178818.37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2178818.37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37:18:070105:212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6295220.52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2178803.66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37:18:070105:213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2178787.65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6295189.49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6295187.37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2178791.26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6295189.23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2178786.77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6295191.35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2178787.65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37:18:070105:214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6295158.45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2178779.05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6295154.18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6295159.28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2178776.90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37:18:070105:215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2178983.02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37:18:070108:4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2178296.25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2178295.51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2178295.51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2178296.25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37:18:070108:5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2178338.88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2178340.01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37:18:070107:3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6294749.58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37:18:070105:167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6295338.19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6295337.51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6295337.51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6295338.19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2178947.24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6295077.92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2178946.89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37:18:070105:176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2178695.12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6295393.77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6295378.43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2178861.94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6295382.92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37:18:070105:195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2178956.53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2178958.67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2178956.60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2178954.46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2178956.53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37:18:070105:200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2178969.81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2178970.59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37:18:070105:180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н1028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A038E" w:rsidRPr="009A55DC" w:rsidTr="00BA038E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A038E" w:rsidRPr="003D46AE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A038E" w:rsidRPr="00A043D6" w:rsidRDefault="00BA038E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BA038E" w:rsidRPr="00AA5A20" w:rsidRDefault="00BA038E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A038E" w:rsidRPr="009B34EC" w:rsidRDefault="00BA038E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A038E" w:rsidRPr="005336B6" w:rsidRDefault="00BA038E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A038E" w:rsidRPr="00002771" w:rsidRDefault="00BA038E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BA038E" w:rsidRPr="00801706" w:rsidRDefault="00BA038E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A038E" w:rsidRPr="0065181E" w:rsidRDefault="00BA038E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A038E" w:rsidRPr="00FD3F28" w:rsidRDefault="00BA038E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A038E" w:rsidRPr="00CF5B6E" w:rsidRDefault="00BA038E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BA038E" w:rsidRPr="00BE1A2D" w:rsidRDefault="00BA038E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18B" w:rsidRDefault="0091418B" w:rsidP="00DA35FF">
      <w:pPr>
        <w:pStyle w:val="a9"/>
      </w:pPr>
      <w:r>
        <w:separator/>
      </w:r>
    </w:p>
  </w:endnote>
  <w:endnote w:type="continuationSeparator" w:id="0">
    <w:p w:rsidR="0091418B" w:rsidRDefault="0091418B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18B" w:rsidRDefault="0091418B" w:rsidP="00DA35FF">
      <w:pPr>
        <w:pStyle w:val="a9"/>
      </w:pPr>
      <w:r>
        <w:separator/>
      </w:r>
    </w:p>
  </w:footnote>
  <w:footnote w:type="continuationSeparator" w:id="0">
    <w:p w:rsidR="0091418B" w:rsidRDefault="0091418B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8E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18B"/>
    <w:rsid w:val="00914F06"/>
    <w:rsid w:val="00934941"/>
    <w:rsid w:val="00942D6C"/>
    <w:rsid w:val="00947C42"/>
    <w:rsid w:val="009D385F"/>
    <w:rsid w:val="00B306E5"/>
    <w:rsid w:val="00B97BC7"/>
    <w:rsid w:val="00BA038E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EA09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6131</Words>
  <Characters>34952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2019-02-03T11:12:00Z</dcterms:created>
  <dcterms:modified xsi:type="dcterms:W3CDTF">2019-02-03T11:19:00Z</dcterms:modified>
</cp:coreProperties>
</file>