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104" w:rsidRPr="00D112A3" w:rsidRDefault="00246104" w:rsidP="00814A5A">
      <w:pPr>
        <w:keepNext/>
        <w:spacing w:after="0" w:line="240" w:lineRule="auto"/>
        <w:ind w:left="-851" w:right="-380"/>
        <w:jc w:val="center"/>
        <w:outlineLvl w:val="2"/>
        <w:rPr>
          <w:rFonts w:ascii="Times New Roman" w:hAnsi="Times New Roman"/>
          <w:sz w:val="24"/>
          <w:szCs w:val="24"/>
          <w:lang w:eastAsia="ru-RU"/>
        </w:rPr>
      </w:pPr>
    </w:p>
    <w:p w:rsidR="00246104" w:rsidRPr="00D112A3" w:rsidRDefault="00246104" w:rsidP="00814A5A">
      <w:pPr>
        <w:keepNext/>
        <w:spacing w:after="0" w:line="240" w:lineRule="auto"/>
        <w:ind w:right="-380"/>
        <w:jc w:val="center"/>
        <w:outlineLvl w:val="2"/>
        <w:rPr>
          <w:rFonts w:ascii="Times New Roman" w:hAnsi="Times New Roman"/>
          <w:b/>
          <w:bCs/>
          <w:sz w:val="24"/>
          <w:szCs w:val="24"/>
          <w:lang w:eastAsia="ru-RU"/>
        </w:rPr>
      </w:pPr>
      <w:r w:rsidRPr="00D112A3">
        <w:rPr>
          <w:rFonts w:ascii="Times New Roman" w:hAnsi="Times New Roman"/>
          <w:b/>
          <w:bCs/>
          <w:sz w:val="24"/>
          <w:szCs w:val="24"/>
          <w:lang w:eastAsia="ru-RU"/>
        </w:rPr>
        <w:t>АДМИНИСТРАЦИЯ</w:t>
      </w:r>
    </w:p>
    <w:p w:rsidR="00246104" w:rsidRPr="00D112A3" w:rsidRDefault="00246104" w:rsidP="00814A5A">
      <w:pPr>
        <w:keepNext/>
        <w:spacing w:after="0" w:line="240" w:lineRule="auto"/>
        <w:ind w:right="-380"/>
        <w:jc w:val="center"/>
        <w:outlineLvl w:val="2"/>
        <w:rPr>
          <w:rFonts w:ascii="Times New Roman" w:hAnsi="Times New Roman"/>
          <w:b/>
          <w:bCs/>
          <w:sz w:val="24"/>
          <w:szCs w:val="24"/>
          <w:lang w:eastAsia="ru-RU"/>
        </w:rPr>
      </w:pPr>
      <w:r w:rsidRPr="00D112A3">
        <w:rPr>
          <w:rFonts w:ascii="Times New Roman" w:hAnsi="Times New Roman"/>
          <w:b/>
          <w:bCs/>
          <w:sz w:val="24"/>
          <w:szCs w:val="24"/>
          <w:lang w:eastAsia="ru-RU"/>
        </w:rPr>
        <w:t>ТЕЙКОВСКОГО МУНИЦИПАЛЬНОГО РАЙОНА</w:t>
      </w:r>
    </w:p>
    <w:p w:rsidR="00246104" w:rsidRPr="00D112A3" w:rsidRDefault="00246104" w:rsidP="00814A5A">
      <w:pPr>
        <w:pBdr>
          <w:bottom w:val="single" w:sz="6" w:space="1" w:color="auto"/>
        </w:pBdr>
        <w:autoSpaceDE w:val="0"/>
        <w:autoSpaceDN w:val="0"/>
        <w:spacing w:after="0" w:line="240" w:lineRule="auto"/>
        <w:jc w:val="center"/>
        <w:rPr>
          <w:rFonts w:ascii="Times New Roman" w:hAnsi="Times New Roman"/>
          <w:b/>
          <w:bCs/>
          <w:sz w:val="24"/>
          <w:szCs w:val="24"/>
          <w:lang w:eastAsia="ru-RU"/>
        </w:rPr>
      </w:pPr>
      <w:r w:rsidRPr="00D112A3">
        <w:rPr>
          <w:rFonts w:ascii="Times New Roman" w:hAnsi="Times New Roman"/>
          <w:b/>
          <w:bCs/>
          <w:sz w:val="24"/>
          <w:szCs w:val="24"/>
          <w:lang w:eastAsia="ru-RU"/>
        </w:rPr>
        <w:t>ИВАНОВСКОЙ ОБЛАСТИ</w:t>
      </w:r>
    </w:p>
    <w:p w:rsidR="00246104" w:rsidRPr="00D112A3" w:rsidRDefault="00246104" w:rsidP="00814A5A">
      <w:pPr>
        <w:pBdr>
          <w:bottom w:val="single" w:sz="6" w:space="1" w:color="auto"/>
        </w:pBdr>
        <w:autoSpaceDE w:val="0"/>
        <w:autoSpaceDN w:val="0"/>
        <w:spacing w:after="0" w:line="240" w:lineRule="auto"/>
        <w:jc w:val="center"/>
        <w:rPr>
          <w:rFonts w:ascii="Times New Roman" w:hAnsi="Times New Roman"/>
          <w:b/>
          <w:bCs/>
          <w:sz w:val="24"/>
          <w:szCs w:val="24"/>
          <w:lang w:eastAsia="ru-RU"/>
        </w:rPr>
      </w:pPr>
    </w:p>
    <w:p w:rsidR="00246104" w:rsidRPr="00D112A3" w:rsidRDefault="00246104" w:rsidP="00814A5A">
      <w:pPr>
        <w:autoSpaceDE w:val="0"/>
        <w:autoSpaceDN w:val="0"/>
        <w:spacing w:after="0" w:line="240" w:lineRule="auto"/>
        <w:rPr>
          <w:rFonts w:ascii="Times New Roman" w:hAnsi="Times New Roman"/>
          <w:sz w:val="24"/>
          <w:szCs w:val="24"/>
          <w:lang w:eastAsia="ru-RU"/>
        </w:rPr>
      </w:pPr>
    </w:p>
    <w:p w:rsidR="00246104" w:rsidRPr="00D112A3" w:rsidRDefault="00246104" w:rsidP="00814A5A">
      <w:pPr>
        <w:autoSpaceDE w:val="0"/>
        <w:autoSpaceDN w:val="0"/>
        <w:spacing w:after="0" w:line="240" w:lineRule="auto"/>
        <w:rPr>
          <w:rFonts w:ascii="Times New Roman" w:hAnsi="Times New Roman"/>
          <w:sz w:val="24"/>
          <w:szCs w:val="24"/>
          <w:lang w:eastAsia="ru-RU"/>
        </w:rPr>
      </w:pPr>
    </w:p>
    <w:p w:rsidR="00246104" w:rsidRPr="00D112A3" w:rsidRDefault="00246104" w:rsidP="00814A5A">
      <w:pPr>
        <w:autoSpaceDE w:val="0"/>
        <w:autoSpaceDN w:val="0"/>
        <w:spacing w:after="0" w:line="240" w:lineRule="auto"/>
        <w:rPr>
          <w:rFonts w:ascii="Times New Roman" w:hAnsi="Times New Roman"/>
          <w:sz w:val="24"/>
          <w:szCs w:val="24"/>
          <w:lang w:eastAsia="ru-RU"/>
        </w:rPr>
      </w:pPr>
    </w:p>
    <w:p w:rsidR="00246104" w:rsidRPr="00D112A3" w:rsidRDefault="00246104" w:rsidP="00814A5A">
      <w:pPr>
        <w:keepNext/>
        <w:spacing w:after="0" w:line="240" w:lineRule="auto"/>
        <w:ind w:left="-851" w:right="-380"/>
        <w:jc w:val="center"/>
        <w:outlineLvl w:val="2"/>
        <w:rPr>
          <w:rFonts w:ascii="Times New Roman" w:hAnsi="Times New Roman"/>
          <w:b/>
          <w:bCs/>
          <w:sz w:val="24"/>
          <w:szCs w:val="24"/>
          <w:lang w:eastAsia="ru-RU"/>
        </w:rPr>
      </w:pPr>
      <w:r w:rsidRPr="00D112A3">
        <w:rPr>
          <w:rFonts w:ascii="Times New Roman" w:hAnsi="Times New Roman"/>
          <w:b/>
          <w:bCs/>
          <w:sz w:val="24"/>
          <w:szCs w:val="24"/>
          <w:lang w:eastAsia="ru-RU"/>
        </w:rPr>
        <w:t xml:space="preserve">     П О С Т А Н О В Л Е Н И Е</w:t>
      </w:r>
    </w:p>
    <w:p w:rsidR="00246104" w:rsidRPr="00D112A3" w:rsidRDefault="00246104" w:rsidP="00814A5A">
      <w:pPr>
        <w:autoSpaceDE w:val="0"/>
        <w:autoSpaceDN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 xml:space="preserve">от 24.05.2016 № 81    </w:t>
      </w:r>
    </w:p>
    <w:p w:rsidR="00246104" w:rsidRPr="00D112A3" w:rsidRDefault="00246104" w:rsidP="00814A5A">
      <w:pPr>
        <w:autoSpaceDE w:val="0"/>
        <w:autoSpaceDN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г. Тейково</w:t>
      </w:r>
    </w:p>
    <w:p w:rsidR="00246104" w:rsidRPr="00D112A3" w:rsidRDefault="00246104" w:rsidP="00814A5A">
      <w:pPr>
        <w:autoSpaceDE w:val="0"/>
        <w:autoSpaceDN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spacing w:after="0" w:line="240" w:lineRule="auto"/>
        <w:jc w:val="center"/>
        <w:rPr>
          <w:rFonts w:ascii="Times New Roman" w:hAnsi="Times New Roman"/>
          <w:b/>
          <w:bCs/>
          <w:sz w:val="24"/>
          <w:szCs w:val="24"/>
          <w:lang w:eastAsia="ru-RU"/>
        </w:rPr>
      </w:pPr>
      <w:r w:rsidRPr="00D112A3">
        <w:rPr>
          <w:rFonts w:ascii="Times New Roman" w:hAnsi="Times New Roman"/>
          <w:b/>
          <w:bCs/>
          <w:sz w:val="24"/>
          <w:szCs w:val="24"/>
          <w:lang w:eastAsia="ru-RU"/>
        </w:rPr>
        <w:t>О проведении оценки регулирующего воздействия проектов нормативных правовых актов и экспертизы нормативных правовых актов Тейковского муниципального района, затрагивающих вопросы осуществления предпринимательской и инвестиционной деятельности</w:t>
      </w:r>
    </w:p>
    <w:p w:rsidR="00246104" w:rsidRPr="00D112A3" w:rsidRDefault="00246104" w:rsidP="003D1CC9">
      <w:pPr>
        <w:autoSpaceDE w:val="0"/>
        <w:autoSpaceDN w:val="0"/>
        <w:spacing w:after="0" w:line="240" w:lineRule="auto"/>
        <w:rPr>
          <w:rFonts w:ascii="Times New Roman" w:hAnsi="Times New Roman"/>
          <w:b/>
          <w:bCs/>
          <w:sz w:val="24"/>
          <w:szCs w:val="24"/>
          <w:lang w:eastAsia="ru-RU"/>
        </w:rPr>
      </w:pPr>
    </w:p>
    <w:p w:rsidR="00246104" w:rsidRPr="00D112A3" w:rsidRDefault="00246104" w:rsidP="00814A5A">
      <w:pPr>
        <w:pStyle w:val="ConsPlusNormal"/>
        <w:ind w:firstLine="540"/>
        <w:jc w:val="both"/>
      </w:pPr>
      <w:r w:rsidRPr="00D112A3">
        <w:t xml:space="preserve">В соответствии с Федеральным </w:t>
      </w:r>
      <w:hyperlink r:id="rId4" w:history="1">
        <w:r w:rsidRPr="00D112A3">
          <w:t>законом</w:t>
        </w:r>
      </w:hyperlink>
      <w:r w:rsidRPr="00D112A3">
        <w:t xml:space="preserve"> от 06.10.2003 </w:t>
      </w:r>
      <w:hyperlink r:id="rId5" w:history="1">
        <w:r w:rsidRPr="00D112A3">
          <w:t>№131-ФЗ</w:t>
        </w:r>
      </w:hyperlink>
      <w:r w:rsidRPr="00D112A3">
        <w:t xml:space="preserve"> "Об общих принципах организации местного самоуправления в Российской Федерации", </w:t>
      </w:r>
      <w:hyperlink r:id="rId6" w:history="1">
        <w:r w:rsidRPr="00D112A3">
          <w:t>Законом</w:t>
        </w:r>
      </w:hyperlink>
      <w:r w:rsidRPr="00D112A3">
        <w:t xml:space="preserve"> Ивановской области от 02.12.2014 </w:t>
      </w:r>
      <w:hyperlink r:id="rId7" w:history="1">
        <w:r w:rsidRPr="00D112A3">
          <w:t>№94-ОЗ</w:t>
        </w:r>
      </w:hyperlink>
      <w:r w:rsidRPr="00D112A3">
        <w:t xml:space="preserve">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руководствуясь Уставом Тейковского муниципального района, администрация Тейковского муниципального района </w:t>
      </w:r>
    </w:p>
    <w:p w:rsidR="00246104" w:rsidRPr="00D112A3" w:rsidRDefault="00246104" w:rsidP="00814A5A">
      <w:pPr>
        <w:pStyle w:val="ConsPlusNormal"/>
        <w:ind w:firstLine="540"/>
        <w:jc w:val="both"/>
      </w:pPr>
    </w:p>
    <w:p w:rsidR="00246104" w:rsidRPr="00D112A3" w:rsidRDefault="00246104" w:rsidP="00814A5A">
      <w:pPr>
        <w:pStyle w:val="ConsPlusNormal"/>
        <w:ind w:firstLine="540"/>
        <w:jc w:val="center"/>
        <w:rPr>
          <w:b/>
        </w:rPr>
      </w:pPr>
      <w:r w:rsidRPr="00D112A3">
        <w:rPr>
          <w:b/>
        </w:rPr>
        <w:t>ПОСТАНОВЛЯЕТ:</w:t>
      </w:r>
    </w:p>
    <w:p w:rsidR="00246104" w:rsidRPr="00D112A3" w:rsidRDefault="00246104" w:rsidP="003D1CC9">
      <w:pPr>
        <w:pStyle w:val="ConsPlusNormal"/>
        <w:ind w:firstLine="540"/>
        <w:jc w:val="both"/>
      </w:pPr>
    </w:p>
    <w:p w:rsidR="00246104" w:rsidRPr="00D112A3" w:rsidRDefault="00246104" w:rsidP="003D1CC9">
      <w:pPr>
        <w:autoSpaceDE w:val="0"/>
        <w:autoSpaceDN w:val="0"/>
        <w:spacing w:after="0" w:line="240" w:lineRule="auto"/>
        <w:ind w:firstLine="540"/>
        <w:jc w:val="both"/>
        <w:rPr>
          <w:rFonts w:ascii="Times New Roman" w:hAnsi="Times New Roman"/>
          <w:bCs/>
          <w:sz w:val="24"/>
          <w:szCs w:val="24"/>
          <w:lang w:eastAsia="ru-RU"/>
        </w:rPr>
      </w:pPr>
      <w:r w:rsidRPr="00D112A3">
        <w:rPr>
          <w:rFonts w:ascii="Times New Roman" w:hAnsi="Times New Roman"/>
          <w:sz w:val="24"/>
          <w:szCs w:val="24"/>
        </w:rPr>
        <w:t xml:space="preserve">1. Утвердить </w:t>
      </w:r>
      <w:hyperlink r:id="rId8" w:history="1">
        <w:r w:rsidRPr="00D112A3">
          <w:rPr>
            <w:rFonts w:ascii="Times New Roman" w:hAnsi="Times New Roman"/>
            <w:sz w:val="24"/>
            <w:szCs w:val="24"/>
          </w:rPr>
          <w:t>Порядок</w:t>
        </w:r>
      </w:hyperlink>
      <w:r w:rsidRPr="00D112A3">
        <w:rPr>
          <w:rFonts w:ascii="Times New Roman" w:hAnsi="Times New Roman"/>
          <w:sz w:val="24"/>
          <w:szCs w:val="24"/>
        </w:rPr>
        <w:t xml:space="preserve"> проведения оценки регулирующего воздействия проектов нормативных правовых актов Тейковского муниципального района </w:t>
      </w:r>
      <w:r w:rsidRPr="00D112A3">
        <w:rPr>
          <w:rFonts w:ascii="Times New Roman" w:hAnsi="Times New Roman"/>
          <w:bCs/>
          <w:sz w:val="24"/>
          <w:szCs w:val="24"/>
          <w:lang w:eastAsia="ru-RU"/>
        </w:rPr>
        <w:t xml:space="preserve">затрагивающих вопросы осуществления предпринимательской и инвестиционной деятельности </w:t>
      </w:r>
      <w:r w:rsidRPr="00D112A3">
        <w:rPr>
          <w:rFonts w:ascii="Times New Roman" w:hAnsi="Times New Roman"/>
          <w:sz w:val="24"/>
          <w:szCs w:val="24"/>
        </w:rPr>
        <w:t>(приложение № 1).</w:t>
      </w:r>
    </w:p>
    <w:p w:rsidR="00246104" w:rsidRPr="00D112A3" w:rsidRDefault="00246104" w:rsidP="003D1CC9">
      <w:pPr>
        <w:autoSpaceDE w:val="0"/>
        <w:autoSpaceDN w:val="0"/>
        <w:spacing w:after="0" w:line="240" w:lineRule="auto"/>
        <w:ind w:firstLine="540"/>
        <w:jc w:val="both"/>
        <w:rPr>
          <w:rFonts w:ascii="Times New Roman" w:hAnsi="Times New Roman"/>
          <w:bCs/>
          <w:sz w:val="24"/>
          <w:szCs w:val="24"/>
          <w:lang w:eastAsia="ru-RU"/>
        </w:rPr>
      </w:pPr>
      <w:r w:rsidRPr="00D112A3">
        <w:rPr>
          <w:rFonts w:ascii="Times New Roman" w:hAnsi="Times New Roman"/>
          <w:sz w:val="24"/>
          <w:szCs w:val="24"/>
        </w:rPr>
        <w:t xml:space="preserve">2. Утвердить </w:t>
      </w:r>
      <w:hyperlink r:id="rId9" w:history="1">
        <w:r w:rsidRPr="00D112A3">
          <w:rPr>
            <w:rFonts w:ascii="Times New Roman" w:hAnsi="Times New Roman"/>
            <w:sz w:val="24"/>
            <w:szCs w:val="24"/>
          </w:rPr>
          <w:t>Порядок</w:t>
        </w:r>
      </w:hyperlink>
      <w:r w:rsidRPr="00D112A3">
        <w:rPr>
          <w:rFonts w:ascii="Times New Roman" w:hAnsi="Times New Roman"/>
          <w:sz w:val="24"/>
          <w:szCs w:val="24"/>
        </w:rPr>
        <w:t xml:space="preserve"> проведения экспертизы нормативных правовых актов Тейковского муниципального района</w:t>
      </w:r>
      <w:r w:rsidRPr="00D112A3">
        <w:rPr>
          <w:rFonts w:ascii="Times New Roman" w:hAnsi="Times New Roman"/>
          <w:bCs/>
          <w:sz w:val="24"/>
          <w:szCs w:val="24"/>
          <w:lang w:eastAsia="ru-RU"/>
        </w:rPr>
        <w:t xml:space="preserve"> затрагивающих вопросы осуществления предпринимательской и инвестиционной деятельности</w:t>
      </w:r>
      <w:r w:rsidRPr="00D112A3">
        <w:rPr>
          <w:sz w:val="24"/>
          <w:szCs w:val="24"/>
        </w:rPr>
        <w:t xml:space="preserve"> </w:t>
      </w:r>
      <w:r w:rsidRPr="00D112A3">
        <w:rPr>
          <w:rFonts w:ascii="Times New Roman" w:hAnsi="Times New Roman"/>
          <w:sz w:val="24"/>
          <w:szCs w:val="24"/>
        </w:rPr>
        <w:t>(приложение № 2).</w:t>
      </w:r>
    </w:p>
    <w:p w:rsidR="00246104" w:rsidRPr="00D112A3" w:rsidRDefault="00246104" w:rsidP="00814A5A">
      <w:pPr>
        <w:pStyle w:val="ConsPlusNormal"/>
        <w:jc w:val="both"/>
        <w:rPr>
          <w:b/>
        </w:rPr>
      </w:pPr>
    </w:p>
    <w:p w:rsidR="00246104" w:rsidRPr="00D112A3" w:rsidRDefault="00246104" w:rsidP="00814A5A">
      <w:pPr>
        <w:pStyle w:val="ConsPlusNormal"/>
        <w:jc w:val="both"/>
        <w:rPr>
          <w:b/>
        </w:rPr>
      </w:pPr>
      <w:r w:rsidRPr="00D112A3">
        <w:rPr>
          <w:b/>
        </w:rPr>
        <w:t>Глава Тейковского</w:t>
      </w:r>
    </w:p>
    <w:p w:rsidR="00246104" w:rsidRPr="00D112A3" w:rsidRDefault="00246104" w:rsidP="00814A5A">
      <w:pPr>
        <w:pStyle w:val="ConsPlusNormal"/>
        <w:jc w:val="both"/>
        <w:rPr>
          <w:b/>
        </w:rPr>
      </w:pPr>
      <w:r w:rsidRPr="00D112A3">
        <w:rPr>
          <w:b/>
        </w:rPr>
        <w:t>муниципального района                                                            С.А. Семенова</w:t>
      </w: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Default="00246104" w:rsidP="00814A5A">
      <w:pPr>
        <w:pStyle w:val="ConsPlusNormal"/>
        <w:ind w:firstLine="540"/>
        <w:jc w:val="right"/>
      </w:pPr>
    </w:p>
    <w:p w:rsidR="00246104" w:rsidRPr="00D112A3" w:rsidRDefault="00246104" w:rsidP="00814A5A">
      <w:pPr>
        <w:pStyle w:val="ConsPlusNormal"/>
        <w:ind w:firstLine="540"/>
        <w:jc w:val="right"/>
      </w:pPr>
      <w:r w:rsidRPr="00D112A3">
        <w:t>Приложение № 1</w:t>
      </w:r>
    </w:p>
    <w:p w:rsidR="00246104" w:rsidRPr="00D112A3" w:rsidRDefault="00246104" w:rsidP="00814A5A">
      <w:pPr>
        <w:pStyle w:val="ConsPlusNormal"/>
        <w:ind w:firstLine="540"/>
        <w:jc w:val="right"/>
      </w:pPr>
      <w:r w:rsidRPr="00D112A3">
        <w:t>к постановлению</w:t>
      </w:r>
    </w:p>
    <w:p w:rsidR="00246104" w:rsidRPr="00D112A3" w:rsidRDefault="00246104" w:rsidP="00814A5A">
      <w:pPr>
        <w:pStyle w:val="ConsPlusNormal"/>
        <w:ind w:firstLine="540"/>
        <w:jc w:val="right"/>
      </w:pPr>
      <w:r w:rsidRPr="00D112A3">
        <w:t xml:space="preserve">администрации Тейковского </w:t>
      </w:r>
    </w:p>
    <w:p w:rsidR="00246104" w:rsidRPr="00D112A3" w:rsidRDefault="00246104" w:rsidP="00814A5A">
      <w:pPr>
        <w:pStyle w:val="ConsPlusNormal"/>
        <w:ind w:firstLine="540"/>
        <w:jc w:val="right"/>
      </w:pPr>
      <w:r w:rsidRPr="00D112A3">
        <w:t xml:space="preserve">муниципального района </w:t>
      </w:r>
    </w:p>
    <w:p w:rsidR="00246104" w:rsidRPr="00D112A3" w:rsidRDefault="00246104" w:rsidP="000C1A52">
      <w:pPr>
        <w:autoSpaceDE w:val="0"/>
        <w:autoSpaceDN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 xml:space="preserve">                                                                                                  от 24.05.2016 № 81    </w:t>
      </w:r>
    </w:p>
    <w:p w:rsidR="00246104" w:rsidRPr="00D112A3" w:rsidRDefault="00246104" w:rsidP="00814A5A">
      <w:pPr>
        <w:pStyle w:val="ConsPlusNormal"/>
        <w:ind w:firstLine="540"/>
        <w:jc w:val="both"/>
      </w:pPr>
    </w:p>
    <w:bookmarkStart w:id="0" w:name="Par30"/>
    <w:bookmarkEnd w:id="0"/>
    <w:p w:rsidR="00246104" w:rsidRPr="00D112A3" w:rsidRDefault="00246104" w:rsidP="00814A5A">
      <w:pPr>
        <w:pStyle w:val="ConsPlusNormal"/>
        <w:ind w:firstLine="540"/>
        <w:jc w:val="center"/>
        <w:rPr>
          <w:b/>
        </w:rPr>
      </w:pPr>
      <w:r w:rsidRPr="00D112A3">
        <w:rPr>
          <w:b/>
        </w:rPr>
        <w:fldChar w:fldCharType="begin"/>
      </w:r>
      <w:r w:rsidRPr="00D112A3">
        <w:rPr>
          <w:b/>
        </w:rPr>
        <w:instrText xml:space="preserve">HYPERLINK consultantplus://offline/ref=DC7F72F733828F65AEB9CBD1EB4992BADA5EDC8A336B8ACB7EC86A123109EF8D9BB134C6C12A9D8FF403E0C01Bl0G </w:instrText>
      </w:r>
      <w:r w:rsidRPr="00E636B2">
        <w:rPr>
          <w:b/>
        </w:rPr>
      </w:r>
      <w:r w:rsidRPr="00D112A3">
        <w:rPr>
          <w:b/>
        </w:rPr>
        <w:fldChar w:fldCharType="separate"/>
      </w:r>
      <w:r w:rsidRPr="00D112A3">
        <w:rPr>
          <w:b/>
        </w:rPr>
        <w:t>Порядок</w:t>
      </w:r>
      <w:r w:rsidRPr="00D112A3">
        <w:rPr>
          <w:b/>
        </w:rPr>
        <w:fldChar w:fldCharType="end"/>
      </w:r>
      <w:r w:rsidRPr="00D112A3">
        <w:rPr>
          <w:b/>
        </w:rPr>
        <w:t xml:space="preserve"> проведения оценки регулирующего воздействия проектов нормативных правовых актов Тейковского муниципального района</w:t>
      </w:r>
    </w:p>
    <w:p w:rsidR="00246104" w:rsidRPr="00D112A3" w:rsidRDefault="00246104" w:rsidP="003D1CC9">
      <w:pPr>
        <w:autoSpaceDE w:val="0"/>
        <w:autoSpaceDN w:val="0"/>
        <w:spacing w:after="0" w:line="240" w:lineRule="auto"/>
        <w:jc w:val="center"/>
        <w:rPr>
          <w:rFonts w:ascii="Times New Roman" w:hAnsi="Times New Roman"/>
          <w:b/>
          <w:bCs/>
          <w:sz w:val="24"/>
          <w:szCs w:val="24"/>
          <w:lang w:eastAsia="ru-RU"/>
        </w:rPr>
      </w:pPr>
      <w:r w:rsidRPr="00D112A3">
        <w:rPr>
          <w:rFonts w:ascii="Times New Roman" w:hAnsi="Times New Roman"/>
          <w:b/>
          <w:bCs/>
          <w:sz w:val="24"/>
          <w:szCs w:val="24"/>
          <w:lang w:eastAsia="ru-RU"/>
        </w:rPr>
        <w:t>затрагивающих вопросы осуществления предпринимательской и инвестиционной деятельности</w:t>
      </w:r>
    </w:p>
    <w:p w:rsidR="00246104" w:rsidRPr="00D112A3" w:rsidRDefault="00246104" w:rsidP="003D1CC9">
      <w:pPr>
        <w:pStyle w:val="ConsPlusNormal"/>
      </w:pPr>
    </w:p>
    <w:p w:rsidR="00246104" w:rsidRPr="00D112A3" w:rsidRDefault="00246104" w:rsidP="003D1CC9">
      <w:pPr>
        <w:pStyle w:val="ConsPlusNormal"/>
        <w:ind w:firstLine="540"/>
        <w:jc w:val="center"/>
      </w:pPr>
      <w:r w:rsidRPr="00D112A3">
        <w:t>Общие положения</w:t>
      </w:r>
    </w:p>
    <w:p w:rsidR="00246104" w:rsidRPr="00D112A3" w:rsidRDefault="00246104" w:rsidP="00814A5A">
      <w:pPr>
        <w:pStyle w:val="ConsPlusNormal"/>
        <w:ind w:firstLine="540"/>
        <w:jc w:val="both"/>
      </w:pPr>
      <w:r w:rsidRPr="00D112A3">
        <w:t>1.1. Настоящий Порядок устанавливает процедуру проведения администрацией Тейковского муниципального района оценки регулирующего воздействия проектов нормативных правовых актов Тейковского муниципального района (далее - уполномоченный орган), а также подготовки соответствующих заключений.</w:t>
      </w:r>
    </w:p>
    <w:p w:rsidR="00246104" w:rsidRPr="00D112A3" w:rsidRDefault="00246104" w:rsidP="00814A5A">
      <w:pPr>
        <w:pStyle w:val="ConsPlusNormal"/>
        <w:ind w:firstLine="540"/>
        <w:jc w:val="both"/>
      </w:pPr>
      <w:r w:rsidRPr="00D112A3">
        <w:t xml:space="preserve">1.2. Оценка регулирующего воздействия проектов нормативных правовых актов Тейковского муниципального района (далее - нормативные правовые акты)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bookmarkStart w:id="1" w:name="Par41"/>
      <w:bookmarkEnd w:id="1"/>
      <w:r w:rsidRPr="00D112A3">
        <w:t>Тейковского муниципального района.</w:t>
      </w:r>
    </w:p>
    <w:p w:rsidR="00246104" w:rsidRPr="00D112A3" w:rsidRDefault="00246104" w:rsidP="00814A5A">
      <w:pPr>
        <w:pStyle w:val="ConsPlusNormal"/>
        <w:ind w:firstLine="540"/>
        <w:jc w:val="both"/>
      </w:pPr>
      <w:r w:rsidRPr="00D112A3">
        <w:t xml:space="preserve"> 1.3. Оценка регулирующего воздействия проектов нормативных правовых актов проводится в отношении проектов нормативных правовых актов, затрагивающих вопросы осуществления предпринимательской и инвестиционной деятельности, за исключением:</w:t>
      </w:r>
    </w:p>
    <w:p w:rsidR="00246104" w:rsidRPr="00D112A3" w:rsidRDefault="00246104" w:rsidP="00814A5A">
      <w:pPr>
        <w:pStyle w:val="ConsPlusNormal"/>
        <w:ind w:firstLine="540"/>
        <w:jc w:val="both"/>
      </w:pPr>
      <w:r w:rsidRPr="00D112A3">
        <w:t>- проектов нормативных правовых актов, устанавливающих, изменяющих, приостанавливающих, отменяющих местные налоги и сборы;</w:t>
      </w:r>
    </w:p>
    <w:p w:rsidR="00246104" w:rsidRPr="00D112A3" w:rsidRDefault="00246104" w:rsidP="00814A5A">
      <w:pPr>
        <w:pStyle w:val="ConsPlusNormal"/>
        <w:ind w:firstLine="540"/>
        <w:jc w:val="both"/>
      </w:pPr>
      <w:r w:rsidRPr="00D112A3">
        <w:t>- проектов нормативных правовых актов, регулирующих бюджетные правоотношения.</w:t>
      </w:r>
    </w:p>
    <w:p w:rsidR="00246104" w:rsidRPr="00D112A3" w:rsidRDefault="00246104" w:rsidP="00814A5A">
      <w:pPr>
        <w:pStyle w:val="ConsPlusNormal"/>
        <w:ind w:firstLine="540"/>
        <w:jc w:val="both"/>
      </w:pPr>
      <w:r w:rsidRPr="00D112A3">
        <w:t>1.4. Оценка регулирующего воздействия проектов нормативных правовых актов не проводится в отношении проектов нормативных правовых актов, содержащих сведения, составляющие государственную тайну, или сведения конфиденциального характера, а также разработанных в целях предупреждения и (или) ликвидации чрезвычайных ситуаций природного и техногенного характера, недопущения кризисных ситуаций и предупреждения террористических актов и (или) для ликвидации их последствий.</w:t>
      </w:r>
    </w:p>
    <w:p w:rsidR="00246104" w:rsidRPr="00D112A3" w:rsidRDefault="00246104" w:rsidP="003D1CC9">
      <w:pPr>
        <w:pStyle w:val="ConsPlusNormal"/>
        <w:outlineLvl w:val="1"/>
      </w:pPr>
    </w:p>
    <w:p w:rsidR="00246104" w:rsidRPr="00D112A3" w:rsidRDefault="00246104" w:rsidP="00814A5A">
      <w:pPr>
        <w:pStyle w:val="ConsPlusNormal"/>
        <w:jc w:val="center"/>
        <w:outlineLvl w:val="1"/>
      </w:pPr>
      <w:r w:rsidRPr="00D112A3">
        <w:t>2. Порядок проведения оценки регулирующего воздействия</w:t>
      </w:r>
    </w:p>
    <w:p w:rsidR="00246104" w:rsidRPr="00D112A3" w:rsidRDefault="00246104" w:rsidP="00814A5A">
      <w:pPr>
        <w:pStyle w:val="ConsPlusNormal"/>
        <w:jc w:val="center"/>
      </w:pPr>
      <w:r w:rsidRPr="00D112A3">
        <w:t>проектов нормативных правовых актов</w:t>
      </w:r>
    </w:p>
    <w:p w:rsidR="00246104" w:rsidRPr="00D112A3" w:rsidRDefault="00246104" w:rsidP="00814A5A">
      <w:pPr>
        <w:pStyle w:val="ConsPlusNormal"/>
        <w:jc w:val="center"/>
      </w:pPr>
    </w:p>
    <w:p w:rsidR="00246104" w:rsidRPr="00D112A3" w:rsidRDefault="00246104" w:rsidP="00814A5A">
      <w:pPr>
        <w:pStyle w:val="ConsPlusNormal"/>
        <w:ind w:firstLine="540"/>
        <w:jc w:val="both"/>
      </w:pPr>
      <w:r w:rsidRPr="00D112A3">
        <w:t>2.1. Одновременно с принятием решения о подготовке проекта нормативного правового акта разработчик, ответственный за подготовку вышеуказанного проекта (далее - регулирующий орган), осуществляет предварительную оценку регулирующего воздействия.</w:t>
      </w:r>
    </w:p>
    <w:p w:rsidR="00246104" w:rsidRPr="00D112A3" w:rsidRDefault="00246104" w:rsidP="00814A5A">
      <w:pPr>
        <w:pStyle w:val="ConsPlusNormal"/>
        <w:ind w:firstLine="540"/>
        <w:jc w:val="both"/>
      </w:pPr>
      <w:r w:rsidRPr="00D112A3">
        <w:t>2.2. Предварительная оценка регулирующего воздействия проводится в целях определения:</w:t>
      </w:r>
    </w:p>
    <w:p w:rsidR="00246104" w:rsidRPr="00D112A3" w:rsidRDefault="00246104" w:rsidP="00814A5A">
      <w:pPr>
        <w:pStyle w:val="ConsPlusNormal"/>
        <w:ind w:firstLine="540"/>
        <w:jc w:val="both"/>
      </w:pPr>
      <w:r w:rsidRPr="00D112A3">
        <w:t xml:space="preserve">а) относятся ли общественные отношения, предполагаемые к регулированию проектом нормативного правового акта, к отношениям, предусмотренным </w:t>
      </w:r>
      <w:hyperlink w:anchor="Par41" w:history="1">
        <w:r w:rsidRPr="00D112A3">
          <w:t>пунктом 1.3</w:t>
        </w:r>
      </w:hyperlink>
      <w:r w:rsidRPr="00D112A3">
        <w:t xml:space="preserve"> настоящего Порядка;</w:t>
      </w:r>
    </w:p>
    <w:p w:rsidR="00246104" w:rsidRPr="00D112A3" w:rsidRDefault="00246104" w:rsidP="00814A5A">
      <w:pPr>
        <w:pStyle w:val="ConsPlusNormal"/>
        <w:ind w:firstLine="540"/>
        <w:jc w:val="both"/>
      </w:pPr>
      <w:bookmarkStart w:id="2" w:name="Par54"/>
      <w:bookmarkEnd w:id="2"/>
      <w:r w:rsidRPr="00D112A3">
        <w:t>б) предусматривает ли проект нормативного правового акта, подлежащий разработке, положения, которыми изменяется содержание прав и обязанностей субъектов предпринимательской и инвестиционной деятельности, изменяется содержание или порядок реализации полномочий администрации Тейковского муниципального района в отношениях с субъектами предпринимательской и инвестиционной деятельности (далее - новое правовое регулирование в части прав и обязанностей субъектов предпринимательской и инвестиционной деятельности), а также приведет ли предусмотренное проектом нормативного правового акта, подлежащим разработке, новое правовое регулирование в части прав и обязанностей субъектов предпринимательской и инвестиционной деятельности:</w:t>
      </w:r>
    </w:p>
    <w:p w:rsidR="00246104" w:rsidRPr="00D112A3" w:rsidRDefault="00246104" w:rsidP="00814A5A">
      <w:pPr>
        <w:pStyle w:val="ConsPlusNormal"/>
        <w:ind w:firstLine="540"/>
        <w:jc w:val="both"/>
      </w:pPr>
      <w:r w:rsidRPr="00D112A3">
        <w:t>- к невозможности исполнения указанными субъектами возложенных на них обязанностей вследствие противоречий или пробелов в правовом регулировании, отсутствия необходимых организационных или технических условий у администрации Тейковского муниципального района, а также сложившегося в Тейковском муниципальном районе уровня развития технологий, инфраструктуры, рынков товаров и услуг;</w:t>
      </w:r>
    </w:p>
    <w:p w:rsidR="00246104" w:rsidRPr="00D112A3" w:rsidRDefault="00246104" w:rsidP="00814A5A">
      <w:pPr>
        <w:pStyle w:val="ConsPlusNormal"/>
        <w:ind w:firstLine="540"/>
        <w:jc w:val="both"/>
      </w:pPr>
      <w:r w:rsidRPr="00D112A3">
        <w:t>- к возникновению у указанных субъектов дополнительных существенных расходов при осуществлении предпринимательской и инвестиционной деятельности либо к возникновению дополнительных существенных расходов бюджета Тейковского муниципального района.</w:t>
      </w:r>
    </w:p>
    <w:p w:rsidR="00246104" w:rsidRPr="00D112A3" w:rsidRDefault="00246104" w:rsidP="00814A5A">
      <w:pPr>
        <w:pStyle w:val="ConsPlusNormal"/>
        <w:ind w:firstLine="540"/>
        <w:jc w:val="both"/>
      </w:pPr>
      <w:r w:rsidRPr="00D112A3">
        <w:t xml:space="preserve">2.3. В случае если проект нормативного правового акта, подлежащий разработке, не регулирует отношения, предусмотренные </w:t>
      </w:r>
      <w:hyperlink w:anchor="Par41" w:history="1">
        <w:r w:rsidRPr="00D112A3">
          <w:t>пунктом 1.3</w:t>
        </w:r>
      </w:hyperlink>
      <w:r w:rsidRPr="00D112A3">
        <w:t xml:space="preserve"> настоящего Порядка, регулирующий орган после подготовки вышеуказанного проекта не проводит оценку регулирующего воздействия, о чем указывает в пояснительной записке к проекту.</w:t>
      </w:r>
    </w:p>
    <w:p w:rsidR="00246104" w:rsidRPr="00D112A3" w:rsidRDefault="00246104" w:rsidP="00814A5A">
      <w:pPr>
        <w:pStyle w:val="ConsPlusNormal"/>
        <w:ind w:firstLine="540"/>
        <w:jc w:val="both"/>
      </w:pPr>
      <w:r w:rsidRPr="00D112A3">
        <w:t xml:space="preserve">2.4. В случае если проект нормативного правового акта регулирует отношения, предусмотренные </w:t>
      </w:r>
      <w:hyperlink w:anchor="Par41" w:history="1">
        <w:r w:rsidRPr="00D112A3">
          <w:t>пунктом 1.3</w:t>
        </w:r>
      </w:hyperlink>
      <w:r w:rsidRPr="00D112A3">
        <w:t xml:space="preserve"> настоящего Порядка, регулирующий орган:</w:t>
      </w:r>
    </w:p>
    <w:p w:rsidR="00246104" w:rsidRPr="00D112A3" w:rsidRDefault="00246104" w:rsidP="00814A5A">
      <w:pPr>
        <w:pStyle w:val="ConsPlusNormal"/>
        <w:ind w:firstLine="540"/>
        <w:jc w:val="both"/>
      </w:pPr>
      <w:r w:rsidRPr="00D112A3">
        <w:t>а) готовит и направляет для размещения в специализированном разделе по вопросам оценки регулирующего воздействия официального сайта в сети Интернет уведомление о подготовке проекта нормативного правового акта, в котором указывает краткое описание концепции (идеи) предлагаемого проекта нормативного правового акта, сведения о его разработчике, срок, в течение которого регулирующим органом принимаются предложения в связи с размещением уведомления, который определяется разработчиком и не может составлять менее 3 рабочих дней, а также способ представления предложений;</w:t>
      </w:r>
    </w:p>
    <w:p w:rsidR="00246104" w:rsidRPr="00D112A3" w:rsidRDefault="00246104" w:rsidP="00814A5A">
      <w:pPr>
        <w:pStyle w:val="ConsPlusNormal"/>
        <w:ind w:firstLine="540"/>
        <w:jc w:val="both"/>
      </w:pPr>
      <w:r w:rsidRPr="00D112A3">
        <w:t>б) рассматривает все предложения, поступившие в связи с размещением уведомления о подготовке проекта нормативного правового акта, и составляет</w:t>
      </w:r>
    </w:p>
    <w:p w:rsidR="00246104" w:rsidRPr="00D112A3" w:rsidRDefault="00246104" w:rsidP="003D1CC9">
      <w:pPr>
        <w:pStyle w:val="ConsPlusNormal"/>
        <w:jc w:val="both"/>
      </w:pPr>
      <w:r w:rsidRPr="00D112A3">
        <w:t>перечень поступивших предложений с указанием заявителя, краткого содержания предложения, результата его рассмотрения (о принятии либо причинах отклонения);</w:t>
      </w:r>
    </w:p>
    <w:p w:rsidR="00246104" w:rsidRPr="00D112A3" w:rsidRDefault="00246104" w:rsidP="00814A5A">
      <w:pPr>
        <w:pStyle w:val="ConsPlusNormal"/>
        <w:ind w:firstLine="540"/>
        <w:jc w:val="both"/>
      </w:pPr>
      <w:r w:rsidRPr="00D112A3">
        <w:t>в) по результатам рассмотрения предложений, поступивших в связи с размещением уведомления о подготовке проекта нормативного правового акта, принимает решение о подготовке проекта нормативного правового акта либо об отказе от подготовки проекта нормативного правового акта;</w:t>
      </w:r>
    </w:p>
    <w:p w:rsidR="00246104" w:rsidRPr="00D112A3" w:rsidRDefault="00246104" w:rsidP="00814A5A">
      <w:pPr>
        <w:pStyle w:val="ConsPlusNormal"/>
        <w:ind w:firstLine="540"/>
        <w:jc w:val="both"/>
      </w:pPr>
      <w:r w:rsidRPr="00D112A3">
        <w:t xml:space="preserve">г) в случае принятия решения об отказе от подготовки проекта нормативного правового акта размещает соответствующее решение в специализированном разделе по вопросам оценки регулирующего воздействия официального сайта в информационно-телекоммуникационной сети Интернет </w:t>
      </w:r>
      <w:r w:rsidRPr="00D112A3">
        <w:rPr>
          <w:lang w:val="en-US"/>
        </w:rPr>
        <w:t>http</w:t>
      </w:r>
      <w:r w:rsidRPr="00D112A3">
        <w:t>://тейково-район.рф/ (далее - официальный сайт);</w:t>
      </w:r>
    </w:p>
    <w:p w:rsidR="00246104" w:rsidRPr="00D112A3" w:rsidRDefault="00246104" w:rsidP="00814A5A">
      <w:pPr>
        <w:pStyle w:val="ConsPlusNormal"/>
        <w:ind w:firstLine="540"/>
        <w:jc w:val="both"/>
      </w:pPr>
      <w:r w:rsidRPr="00D112A3">
        <w:t>д) осуществляет подготовку проекта нормативного правового акта;</w:t>
      </w:r>
    </w:p>
    <w:p w:rsidR="00246104" w:rsidRPr="00D112A3" w:rsidRDefault="00246104" w:rsidP="00814A5A">
      <w:pPr>
        <w:pStyle w:val="ConsPlusNormal"/>
        <w:ind w:firstLine="540"/>
        <w:jc w:val="both"/>
      </w:pPr>
      <w:r w:rsidRPr="00D112A3">
        <w:t xml:space="preserve">е) готовит к проекту нормативного правового акта пояснительную записку с положительным заключением о предварительной оценке регулирующего воздействия, указывая, что проект нормативного правового акта не предусматривает новое правовое регулирование в отношении прав и обязанностей субъектов предпринимательской и инвестиционной деятельности либо предусмотренное проектом нормативного правового акта новое правовое регулирование в части прав и обязанностей субъектов предпринимательской и инвестиционной деятельности не приведет к последствиям, представленным в </w:t>
      </w:r>
      <w:hyperlink w:anchor="Par54" w:history="1">
        <w:r w:rsidRPr="00D112A3">
          <w:t>подпункте "б" пункта 2.2</w:t>
        </w:r>
      </w:hyperlink>
      <w:r w:rsidRPr="00D112A3">
        <w:t xml:space="preserve"> настоящего Порядка, и направляет проект и пояснительную записку к нему в рабочую группу по внедрению и развитию оценки регулирующего воздействия проектов нормативных правовых актов Тейковского муниципального района и экспертизы нормативных правовых актов Тейковского муниципального района, затрагивающих вопросы осуществления предпринимательской и инвестиционной деятельности в Тейковском муниципальном районе (далее - рабочая группа);</w:t>
      </w:r>
    </w:p>
    <w:p w:rsidR="00246104" w:rsidRPr="00D112A3" w:rsidRDefault="00246104" w:rsidP="00814A5A">
      <w:pPr>
        <w:pStyle w:val="ConsPlusNormal"/>
        <w:ind w:firstLine="540"/>
        <w:jc w:val="both"/>
      </w:pPr>
      <w:r w:rsidRPr="00D112A3">
        <w:t xml:space="preserve">ж) в случае установления в проекте нормативного правового акта признаков нового правового регулирования в части прав и обязанностей субъектов предпринимательской и инвестиционной деятельности, создающего риски возникновения негативных последствий, указанных в </w:t>
      </w:r>
      <w:hyperlink w:anchor="Par54" w:history="1">
        <w:r w:rsidRPr="00D112A3">
          <w:t>подпункте "б" пункта 2.2</w:t>
        </w:r>
      </w:hyperlink>
      <w:r w:rsidRPr="00D112A3">
        <w:t xml:space="preserve"> настоящего Порядка, регулирующий орган принимает решение о проведении углубленной оценки регулирующего воздействия и публичных консультаций.</w:t>
      </w:r>
    </w:p>
    <w:p w:rsidR="00246104" w:rsidRPr="00D112A3" w:rsidRDefault="00246104" w:rsidP="00814A5A">
      <w:pPr>
        <w:pStyle w:val="ConsPlusNormal"/>
        <w:ind w:firstLine="540"/>
        <w:jc w:val="both"/>
      </w:pPr>
      <w:r w:rsidRPr="00D112A3">
        <w:t>2.5. При проведении углубленной оценки регулирующего воздействия проекта нормативного правового акта регулирующий орган проводит подробный анализ и оценку проекта нормативного правового акта по следующим направлениям:</w:t>
      </w:r>
    </w:p>
    <w:p w:rsidR="00246104" w:rsidRPr="00D112A3" w:rsidRDefault="00246104" w:rsidP="00814A5A">
      <w:pPr>
        <w:pStyle w:val="ConsPlusNormal"/>
        <w:ind w:firstLine="540"/>
        <w:jc w:val="both"/>
      </w:pPr>
      <w:r w:rsidRPr="00D112A3">
        <w:t>- описание цели регулирования, установление соответствия целей регулирования принципам правового регулирования, а также приоритетам развития Тейковского муниципального района, представленным в стратегических и программных документах;</w:t>
      </w:r>
    </w:p>
    <w:p w:rsidR="00246104" w:rsidRPr="00D112A3" w:rsidRDefault="00246104" w:rsidP="00814A5A">
      <w:pPr>
        <w:pStyle w:val="ConsPlusNormal"/>
        <w:ind w:firstLine="540"/>
        <w:jc w:val="both"/>
      </w:pPr>
      <w:r w:rsidRPr="00D112A3">
        <w:t>- характеристика существующей проблемы, на решение которой направлено принятие проекта нормативного правового акта, определение перечня действующих нормативных правовых актов или их отдельных положений, устанавливающих регулирование, моделирование возможных последствий при отсутствии государственного регулирования, описание ожидаемых результатов (выгод и издержек) от введения государственного регулирования, а также возможность ее решения иными правовыми, информационными или организационными средствами;</w:t>
      </w:r>
    </w:p>
    <w:p w:rsidR="00246104" w:rsidRPr="00D112A3" w:rsidRDefault="00246104" w:rsidP="00814A5A">
      <w:pPr>
        <w:pStyle w:val="ConsPlusNormal"/>
        <w:ind w:firstLine="540"/>
        <w:jc w:val="both"/>
      </w:pPr>
      <w:r w:rsidRPr="00D112A3">
        <w:t>- установление социальных групп, на которые оказывается регулирующее воздействие, интересы которых будут затронуты новым правовым регулированием в части прав и обязанностей субъектов предпринимательской и инвестиционной деятельности, их предполагаемые издержки и выгоды от предусмотренного проектом акта правового регулирования;</w:t>
      </w:r>
    </w:p>
    <w:p w:rsidR="00246104" w:rsidRPr="00D112A3" w:rsidRDefault="00246104" w:rsidP="00814A5A">
      <w:pPr>
        <w:pStyle w:val="ConsPlusNormal"/>
        <w:ind w:firstLine="540"/>
        <w:jc w:val="both"/>
      </w:pPr>
      <w:r w:rsidRPr="00D112A3">
        <w:t>- риски недостижения целей правового регулирования, а также возможные негативные последствия от введения правового регулирования для экономического развития Тейковского муниципального района в целом или отдельных отраслей экономики, конкуренции, рынков товаров и услуг, в том числе развития субъектов малого и среднего предпринимательства;</w:t>
      </w:r>
    </w:p>
    <w:p w:rsidR="00246104" w:rsidRPr="00D112A3" w:rsidRDefault="00246104" w:rsidP="00814A5A">
      <w:pPr>
        <w:pStyle w:val="ConsPlusNormal"/>
        <w:ind w:firstLine="540"/>
        <w:jc w:val="both"/>
      </w:pPr>
      <w:r w:rsidRPr="00D112A3">
        <w:t>- расчет возможной суммы расходов бюджета Тейковского муниципального района, связанных с созданием необходимых правовых, организационных и информационных условий применения проекта нормативного правового акта, а также расходы организаций, осуществляющих предпринимательскую и инвестиционную деятельность, собственником имущества которых является Тейковский муниципальный район.</w:t>
      </w:r>
    </w:p>
    <w:p w:rsidR="00246104" w:rsidRPr="00D112A3" w:rsidRDefault="00246104" w:rsidP="00814A5A">
      <w:pPr>
        <w:pStyle w:val="ConsPlusNormal"/>
        <w:ind w:firstLine="540"/>
        <w:jc w:val="both"/>
      </w:pPr>
      <w:r w:rsidRPr="00D112A3">
        <w:t xml:space="preserve">2.6. В рамках проведения оценки регулирующего воздействия в целях учета мнения субъектов предпринимательской деятельности регулирующим органом проводятся публичные консультации по проекту нормативного правового акта в соответствии с типовым </w:t>
      </w:r>
      <w:hyperlink r:id="rId10" w:history="1">
        <w:r w:rsidRPr="00D112A3">
          <w:t>порядком</w:t>
        </w:r>
      </w:hyperlink>
      <w:r w:rsidRPr="00D112A3">
        <w:t xml:space="preserve"> (стандартом) проведения публичных консультаций с предпринимательским сообществом (приложение № 1 к настоящему Порядку).</w:t>
      </w:r>
    </w:p>
    <w:p w:rsidR="00246104" w:rsidRPr="00D112A3" w:rsidRDefault="00246104" w:rsidP="00814A5A">
      <w:pPr>
        <w:pStyle w:val="ConsPlusNormal"/>
        <w:ind w:firstLine="540"/>
        <w:jc w:val="both"/>
      </w:pPr>
      <w:r w:rsidRPr="00D112A3">
        <w:t>2.7. Публичные консультации начинаются одновременно с размещением в специализированном разделе по вопросам оценки регулирующего воздействия официального сайта в сети Интернет уведомления о проведении публичных консультаций и завершаются не позднее 30 дней с момента принятия решения о проведении углубленной оценки регулирующего воздействия.</w:t>
      </w:r>
    </w:p>
    <w:p w:rsidR="00246104" w:rsidRPr="00D112A3" w:rsidRDefault="00246104" w:rsidP="00814A5A">
      <w:pPr>
        <w:pStyle w:val="ConsPlusNormal"/>
        <w:ind w:firstLine="540"/>
        <w:jc w:val="both"/>
      </w:pPr>
      <w:r w:rsidRPr="00D112A3">
        <w:t xml:space="preserve">2.8. По результатам углубленной оценки регулирующим органом к проекту нормативного правового акта готовится </w:t>
      </w:r>
      <w:hyperlink r:id="rId11" w:history="1">
        <w:r w:rsidRPr="00D112A3">
          <w:t>заключение</w:t>
        </w:r>
      </w:hyperlink>
      <w:r w:rsidRPr="00D112A3">
        <w:t xml:space="preserve"> об оценке регулирующего воздействия рассматриваемого проекта (приложение № 2 к настоящему Порядку), содержащее необходимые расчеты, обоснования и прогнозы социально-экономических и финансовых последствий реализации предлагаемых решений, вывод о наличии (отсутствии) в проекте положений, которые:</w:t>
      </w:r>
    </w:p>
    <w:p w:rsidR="00246104" w:rsidRPr="00D112A3" w:rsidRDefault="00246104" w:rsidP="00814A5A">
      <w:pPr>
        <w:pStyle w:val="ConsPlusNormal"/>
        <w:ind w:firstLine="540"/>
        <w:jc w:val="both"/>
      </w:pPr>
      <w:r w:rsidRPr="00D112A3">
        <w:t>вводят избыточные административные и иные ограничения и обязанности для субъектов предпринимательской и инвестиционной деятельности или способствуют их введению;</w:t>
      </w:r>
    </w:p>
    <w:p w:rsidR="00246104" w:rsidRPr="00D112A3" w:rsidRDefault="00246104" w:rsidP="00814A5A">
      <w:pPr>
        <w:pStyle w:val="ConsPlusNormal"/>
        <w:ind w:firstLine="540"/>
        <w:jc w:val="both"/>
      </w:pPr>
      <w:r w:rsidRPr="00D112A3">
        <w:t>способствуют возникновению необоснованных расходов субъектов предпринимательской и инвестиционной деятельности;</w:t>
      </w:r>
    </w:p>
    <w:p w:rsidR="00246104" w:rsidRPr="00D112A3" w:rsidRDefault="00246104" w:rsidP="00814A5A">
      <w:pPr>
        <w:pStyle w:val="ConsPlusNormal"/>
        <w:ind w:firstLine="540"/>
        <w:jc w:val="both"/>
      </w:pPr>
      <w:r w:rsidRPr="00D112A3">
        <w:t>способствуют возникновению необоснованных расходов бюджета Тейковского муниципального района;</w:t>
      </w:r>
    </w:p>
    <w:p w:rsidR="00246104" w:rsidRPr="00D112A3" w:rsidRDefault="00246104" w:rsidP="00814A5A">
      <w:pPr>
        <w:pStyle w:val="ConsPlusNormal"/>
        <w:ind w:firstLine="540"/>
        <w:jc w:val="both"/>
      </w:pPr>
      <w:r w:rsidRPr="00D112A3">
        <w:t>необоснованно способствуют ограничению конкуренции.</w:t>
      </w:r>
    </w:p>
    <w:p w:rsidR="00246104" w:rsidRPr="00D112A3" w:rsidRDefault="00246104" w:rsidP="00814A5A">
      <w:pPr>
        <w:pStyle w:val="ConsPlusNormal"/>
        <w:ind w:firstLine="540"/>
        <w:jc w:val="both"/>
      </w:pPr>
      <w:r w:rsidRPr="00D112A3">
        <w:t>2.9. Позиции участников публичных консультаций относительно положений проекта нормативного правового акта, которыми изменяется содержание прав и обязанностей субъектов предпринимательской и инвестиционной деятельности, изменяется содержание или порядок реализации полномочий администрации Тейковского муниципального района в отношениях с субъектами предпринимательской и инвестиционной деятельности, а также относительно возможных последствий введения нового правового регулирования в обязательном порядке подлежат учету в ходе подготовки проекта заключения об оценке регулирующего воздействия нормативного правового акта.</w:t>
      </w:r>
    </w:p>
    <w:p w:rsidR="00246104" w:rsidRPr="00D112A3" w:rsidRDefault="00246104" w:rsidP="00814A5A">
      <w:pPr>
        <w:pStyle w:val="ConsPlusNormal"/>
        <w:ind w:firstLine="540"/>
        <w:jc w:val="both"/>
      </w:pPr>
      <w:r w:rsidRPr="00D112A3">
        <w:t>2.10. Заключение об оценке регулирующего воздействия проекта нормативного правового акта, подписанное руководителем регулирующего органа, и отчет о публичных консультациях подлежат публикации регулирующим органом в специализированном разделе по вопросам оценки регулирующего воздействия официального сайта в сети Интернет.</w:t>
      </w:r>
    </w:p>
    <w:p w:rsidR="00246104" w:rsidRPr="00D112A3" w:rsidRDefault="00246104" w:rsidP="00814A5A">
      <w:pPr>
        <w:pStyle w:val="ConsPlusNormal"/>
        <w:ind w:firstLine="540"/>
        <w:jc w:val="both"/>
      </w:pPr>
      <w:bookmarkStart w:id="3" w:name="Par84"/>
      <w:bookmarkEnd w:id="3"/>
      <w:r w:rsidRPr="00D112A3">
        <w:t>2.11. После проведения углубленной оценки регулирующего воздействия проекта нормативного правового акта регулирующий орган направляет одновременно всем членам рабочей группы комплект следующих документов:</w:t>
      </w:r>
    </w:p>
    <w:p w:rsidR="00246104" w:rsidRPr="00D112A3" w:rsidRDefault="00246104" w:rsidP="00814A5A">
      <w:pPr>
        <w:pStyle w:val="ConsPlusNormal"/>
        <w:ind w:firstLine="540"/>
        <w:jc w:val="both"/>
      </w:pPr>
      <w:r w:rsidRPr="00D112A3">
        <w:t>- копию проекта нормативного правового акта;</w:t>
      </w:r>
    </w:p>
    <w:p w:rsidR="00246104" w:rsidRPr="00D112A3" w:rsidRDefault="00246104" w:rsidP="00814A5A">
      <w:pPr>
        <w:pStyle w:val="ConsPlusNormal"/>
        <w:ind w:firstLine="540"/>
        <w:jc w:val="both"/>
      </w:pPr>
      <w:r w:rsidRPr="00D112A3">
        <w:t>- копию отчета о публичных консультациях;</w:t>
      </w:r>
    </w:p>
    <w:p w:rsidR="00246104" w:rsidRPr="00D112A3" w:rsidRDefault="00246104" w:rsidP="00814A5A">
      <w:pPr>
        <w:pStyle w:val="ConsPlusNormal"/>
        <w:ind w:firstLine="540"/>
        <w:jc w:val="both"/>
      </w:pPr>
      <w:r w:rsidRPr="00D112A3">
        <w:t>- копию пояснительной записки с положительным заключением о предварительной оценке регулирующего воздействия проекта нормативного правового акта;</w:t>
      </w:r>
    </w:p>
    <w:p w:rsidR="00246104" w:rsidRPr="00D112A3" w:rsidRDefault="00246104" w:rsidP="00814A5A">
      <w:pPr>
        <w:pStyle w:val="ConsPlusNormal"/>
        <w:ind w:firstLine="540"/>
        <w:jc w:val="both"/>
      </w:pPr>
      <w:r w:rsidRPr="00D112A3">
        <w:t>- копию заключения об оценке регулирующего воздействия проекта нормативного правового акта.</w:t>
      </w:r>
    </w:p>
    <w:p w:rsidR="00246104" w:rsidRPr="00D112A3" w:rsidRDefault="00246104" w:rsidP="00814A5A">
      <w:pPr>
        <w:pStyle w:val="ConsPlusNormal"/>
        <w:ind w:firstLine="540"/>
        <w:jc w:val="both"/>
      </w:pPr>
      <w:r w:rsidRPr="00D112A3">
        <w:t>Состав рабочей группы утверждается распоряжением администрации Тейковского муниципального района.</w:t>
      </w:r>
    </w:p>
    <w:p w:rsidR="00246104" w:rsidRPr="00D112A3" w:rsidRDefault="00246104" w:rsidP="00814A5A">
      <w:pPr>
        <w:pStyle w:val="ConsPlusNormal"/>
        <w:ind w:firstLine="540"/>
        <w:jc w:val="both"/>
      </w:pPr>
      <w:r w:rsidRPr="00D112A3">
        <w:t>Представленные документы рассматриваются членами рабочей группы, по результатам рассмотрения указанных документов члены рабочей группы направляют письменное уведомление в адрес регулирующего органа о принятии, направлении на доработку или отклонении заключения об оценке регулирующего воздействия нормативного правового акта.</w:t>
      </w:r>
    </w:p>
    <w:p w:rsidR="00246104" w:rsidRPr="00D112A3" w:rsidRDefault="00246104" w:rsidP="00814A5A">
      <w:pPr>
        <w:pStyle w:val="ConsPlusNormal"/>
        <w:ind w:firstLine="540"/>
        <w:jc w:val="both"/>
      </w:pPr>
      <w:r w:rsidRPr="00D112A3">
        <w:t>2.12. В случае принятия заключения об оценке регулирующего воздействия нормативного правового акта всеми членами рабочей группы, регулирующий орган направляет председателю рабочей группы проект протокола решения рабочей группы о принятии заключения об оценке регулирующего воздействия нормативного правового акта для утверждения.</w:t>
      </w:r>
    </w:p>
    <w:p w:rsidR="00246104" w:rsidRPr="00D112A3" w:rsidRDefault="00246104" w:rsidP="00814A5A">
      <w:pPr>
        <w:pStyle w:val="ConsPlusNormal"/>
        <w:ind w:firstLine="540"/>
        <w:jc w:val="both"/>
      </w:pPr>
      <w:r w:rsidRPr="00D112A3">
        <w:t>2.13. В случае письменного извещения о необходимости направления на доработку или отклонения заключения об оценке регулирующего воздействия нормативного правового акта хотя бы одним из членов рабочей группы регулирующий орган направляет в адрес председателя рабочей группы уведомление о необходимости проведения заседания рабочей группы.</w:t>
      </w:r>
    </w:p>
    <w:p w:rsidR="00246104" w:rsidRPr="00D112A3" w:rsidRDefault="00246104" w:rsidP="00814A5A">
      <w:pPr>
        <w:pStyle w:val="ConsPlusNormal"/>
        <w:ind w:firstLine="540"/>
        <w:jc w:val="both"/>
      </w:pPr>
      <w:r w:rsidRPr="00D112A3">
        <w:t>Председатель рабочей группы назначает дату и время проведения заседания рабочей группы. Регулирующий орган письменно уведомляет всех членов рабочей группы о дате, времени и месте проведения заседания и одновременно представляет копию письменного извещения о необходимости направления на доработку или отклонения заключения об оценке регулирующего воздействия нормативного правового акта.</w:t>
      </w:r>
    </w:p>
    <w:p w:rsidR="00246104" w:rsidRPr="00D112A3" w:rsidRDefault="00246104" w:rsidP="00814A5A">
      <w:pPr>
        <w:pStyle w:val="ConsPlusNormal"/>
        <w:ind w:firstLine="540"/>
        <w:jc w:val="both"/>
      </w:pPr>
      <w:r w:rsidRPr="00D112A3">
        <w:t xml:space="preserve">2.14. В случае принятия в ходе заседания рабочей группы решения о направлении на доработку или отклонении заключения об оценке регулирующего воздействия регулирующим органом составляется протокол рабочей группы, содержащий обоснования принятия соответствующего решения. В этом случае заключения регулирующего органа об оценке регулирующего воздействия считаются не принятыми рабочей группой. При этом в протоколе рабочей группы могут быть сделаны выводы о необходимости повторного проведения процедур, предусмотренных данным Порядком, начиная с соответствующей невыполненной или выполненной ненадлежащим образом процедуры, с последующей доработкой и повторным направлением членам рабочей группы пакета документов, указанных в </w:t>
      </w:r>
      <w:hyperlink w:anchor="Par84" w:history="1">
        <w:r w:rsidRPr="00D112A3">
          <w:t>пункте 2.11</w:t>
        </w:r>
      </w:hyperlink>
      <w:r w:rsidRPr="00D112A3">
        <w:t xml:space="preserve"> настоящего Порядка.</w:t>
      </w:r>
    </w:p>
    <w:p w:rsidR="00246104" w:rsidRPr="00D112A3" w:rsidRDefault="00246104" w:rsidP="00814A5A">
      <w:pPr>
        <w:pStyle w:val="ConsPlusNormal"/>
        <w:ind w:firstLine="540"/>
        <w:jc w:val="both"/>
      </w:pPr>
      <w:r w:rsidRPr="00D112A3">
        <w:t>2.15. После доработки проекта нормативного правового акта на предмет устранения замечаний и учета предложений рабочей группы регулирующий орган повторно проводит оценку регулирующего воздействия проекта нормативного правового акта.</w:t>
      </w:r>
    </w:p>
    <w:p w:rsidR="00246104" w:rsidRPr="00D112A3" w:rsidRDefault="00246104" w:rsidP="00814A5A">
      <w:pPr>
        <w:pStyle w:val="ConsPlusNormal"/>
        <w:ind w:firstLine="540"/>
        <w:jc w:val="both"/>
      </w:pPr>
    </w:p>
    <w:p w:rsidR="00246104" w:rsidRPr="00D112A3" w:rsidRDefault="00246104" w:rsidP="00814A5A">
      <w:pPr>
        <w:pStyle w:val="ConsPlusNormal"/>
        <w:ind w:firstLine="540"/>
        <w:jc w:val="both"/>
      </w:pPr>
    </w:p>
    <w:p w:rsidR="00246104" w:rsidRPr="00D112A3" w:rsidRDefault="00246104" w:rsidP="00814A5A">
      <w:pPr>
        <w:autoSpaceDE w:val="0"/>
        <w:autoSpaceDN w:val="0"/>
        <w:adjustRightInd w:val="0"/>
        <w:spacing w:after="0" w:line="240" w:lineRule="auto"/>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675594">
      <w:pPr>
        <w:autoSpaceDE w:val="0"/>
        <w:autoSpaceDN w:val="0"/>
        <w:adjustRightInd w:val="0"/>
        <w:spacing w:after="0" w:line="240" w:lineRule="auto"/>
        <w:outlineLvl w:val="0"/>
        <w:rPr>
          <w:rFonts w:ascii="Times New Roman" w:hAnsi="Times New Roman"/>
          <w:sz w:val="24"/>
          <w:szCs w:val="24"/>
          <w:lang w:eastAsia="ru-RU"/>
        </w:rPr>
      </w:pPr>
    </w:p>
    <w:p w:rsidR="00246104" w:rsidRPr="00D112A3" w:rsidRDefault="00246104" w:rsidP="00675594">
      <w:pPr>
        <w:autoSpaceDE w:val="0"/>
        <w:autoSpaceDN w:val="0"/>
        <w:adjustRightInd w:val="0"/>
        <w:spacing w:after="0" w:line="240" w:lineRule="auto"/>
        <w:outlineLvl w:val="0"/>
        <w:rPr>
          <w:rFonts w:ascii="Times New Roman" w:hAnsi="Times New Roman"/>
          <w:sz w:val="24"/>
          <w:szCs w:val="24"/>
          <w:lang w:eastAsia="ru-RU"/>
        </w:rPr>
      </w:pPr>
    </w:p>
    <w:p w:rsidR="00246104" w:rsidRPr="00D112A3" w:rsidRDefault="00246104" w:rsidP="00675594">
      <w:pPr>
        <w:autoSpaceDE w:val="0"/>
        <w:autoSpaceDN w:val="0"/>
        <w:adjustRightInd w:val="0"/>
        <w:spacing w:after="0" w:line="240" w:lineRule="auto"/>
        <w:outlineLvl w:val="0"/>
        <w:rPr>
          <w:rFonts w:ascii="Times New Roman" w:hAnsi="Times New Roman"/>
          <w:sz w:val="24"/>
          <w:szCs w:val="24"/>
          <w:lang w:eastAsia="ru-RU"/>
        </w:rPr>
      </w:pPr>
    </w:p>
    <w:p w:rsidR="00246104" w:rsidRPr="00D112A3" w:rsidRDefault="00246104" w:rsidP="00675594">
      <w:pPr>
        <w:autoSpaceDE w:val="0"/>
        <w:autoSpaceDN w:val="0"/>
        <w:adjustRightInd w:val="0"/>
        <w:spacing w:after="0" w:line="240" w:lineRule="auto"/>
        <w:outlineLvl w:val="0"/>
        <w:rPr>
          <w:rFonts w:ascii="Times New Roman" w:hAnsi="Times New Roman"/>
          <w:sz w:val="24"/>
          <w:szCs w:val="24"/>
          <w:lang w:eastAsia="ru-RU"/>
        </w:rPr>
      </w:pPr>
    </w:p>
    <w:p w:rsidR="00246104" w:rsidRPr="00D112A3" w:rsidRDefault="00246104" w:rsidP="00675594">
      <w:pPr>
        <w:autoSpaceDE w:val="0"/>
        <w:autoSpaceDN w:val="0"/>
        <w:adjustRightInd w:val="0"/>
        <w:spacing w:after="0" w:line="240" w:lineRule="auto"/>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r w:rsidRPr="00D112A3">
        <w:rPr>
          <w:rFonts w:ascii="Times New Roman" w:hAnsi="Times New Roman"/>
          <w:sz w:val="24"/>
          <w:szCs w:val="24"/>
          <w:lang w:eastAsia="ru-RU"/>
        </w:rPr>
        <w:t>Приложение № 1</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к Порядку</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проведения оценки регулирующего</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воздействия проектов нормативных</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 xml:space="preserve">правовых актов </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Тейковского муниципального района</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ТИПОВОЙ ПОРЯДОК (СТАНДАРТ)</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проведения публичных консультаций</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с предпринимательским сообществом</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A37773">
      <w:pPr>
        <w:autoSpaceDE w:val="0"/>
        <w:autoSpaceDN w:val="0"/>
        <w:adjustRightInd w:val="0"/>
        <w:spacing w:after="0" w:line="240" w:lineRule="auto"/>
        <w:jc w:val="center"/>
        <w:outlineLvl w:val="1"/>
        <w:rPr>
          <w:rFonts w:ascii="Times New Roman" w:hAnsi="Times New Roman"/>
          <w:sz w:val="24"/>
          <w:szCs w:val="24"/>
          <w:lang w:eastAsia="ru-RU"/>
        </w:rPr>
      </w:pPr>
      <w:r w:rsidRPr="00D112A3">
        <w:rPr>
          <w:rFonts w:ascii="Times New Roman" w:hAnsi="Times New Roman"/>
          <w:sz w:val="24"/>
          <w:szCs w:val="24"/>
          <w:lang w:eastAsia="ru-RU"/>
        </w:rPr>
        <w:t>1. Общие положения</w:t>
      </w:r>
    </w:p>
    <w:p w:rsidR="00246104" w:rsidRPr="00D112A3" w:rsidRDefault="00246104" w:rsidP="00A37773">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1.1. Настоящий типовой порядок (стандарт) проведения публичных консультаций с предпринимательским сообществом (далее - Стандарт) устанавливает порядок организации и проведения публичного обсуждения проектов нормативных правовых актов Тейковского муниципального района (далее - нормативные правовые акты) в рамках проведения оценки регулирующего воздействия проектов нормативных правовых актов.</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1.2. Публичные консультации с предпринимательским сообществом, инвестиционной и (или) иной деятельности, потребителями, а также научно-экспертными организациями и иными лицами проводятся в целях учета мнения субъектов предпринимательской, инвестиционной и (или) иной деятельности.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1.3. Публичные консультации проводятся в отношении проектов нормативных правовых актов, в отношении которых регулирующим органом принято решение о проведении углубленной оценки регулирующего воздействия.</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center"/>
        <w:outlineLvl w:val="1"/>
        <w:rPr>
          <w:rFonts w:ascii="Times New Roman" w:hAnsi="Times New Roman"/>
          <w:sz w:val="24"/>
          <w:szCs w:val="24"/>
          <w:lang w:eastAsia="ru-RU"/>
        </w:rPr>
      </w:pPr>
      <w:r w:rsidRPr="00D112A3">
        <w:rPr>
          <w:rFonts w:ascii="Times New Roman" w:hAnsi="Times New Roman"/>
          <w:sz w:val="24"/>
          <w:szCs w:val="24"/>
          <w:lang w:eastAsia="ru-RU"/>
        </w:rPr>
        <w:t>2. Уведомление о проведении публичных консультаций</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 xml:space="preserve">2.1. В целях проведения публичных консультаций регулирующий орган формирует </w:t>
      </w:r>
      <w:hyperlink w:anchor="Par87" w:history="1">
        <w:r w:rsidRPr="00D112A3">
          <w:rPr>
            <w:rFonts w:ascii="Times New Roman" w:hAnsi="Times New Roman"/>
            <w:sz w:val="24"/>
            <w:szCs w:val="24"/>
            <w:lang w:eastAsia="ru-RU"/>
          </w:rPr>
          <w:t>уведомление</w:t>
        </w:r>
      </w:hyperlink>
      <w:r w:rsidRPr="00D112A3">
        <w:rPr>
          <w:rFonts w:ascii="Times New Roman" w:hAnsi="Times New Roman"/>
          <w:sz w:val="24"/>
          <w:szCs w:val="24"/>
          <w:lang w:eastAsia="ru-RU"/>
        </w:rPr>
        <w:t xml:space="preserve"> о проведении публичных консультаций в соответствии с формой, представленной в приложении № 1 к настоящему Стандарту, а также перечень вопросов, обсуждаемых в ходе публичных консультаций, или опросный </w:t>
      </w:r>
      <w:hyperlink w:anchor="Par114" w:history="1">
        <w:r w:rsidRPr="00D112A3">
          <w:rPr>
            <w:rFonts w:ascii="Times New Roman" w:hAnsi="Times New Roman"/>
            <w:sz w:val="24"/>
            <w:szCs w:val="24"/>
            <w:lang w:eastAsia="ru-RU"/>
          </w:rPr>
          <w:t>лист</w:t>
        </w:r>
      </w:hyperlink>
      <w:r w:rsidRPr="00D112A3">
        <w:rPr>
          <w:rFonts w:ascii="Times New Roman" w:hAnsi="Times New Roman"/>
          <w:sz w:val="24"/>
          <w:szCs w:val="24"/>
          <w:lang w:eastAsia="ru-RU"/>
        </w:rPr>
        <w:t xml:space="preserve"> участников публичных консультаций согласно типовой форме, представленной в приложении № 2 к настоящему Стандарту.</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2.2. Регулирующий орган размещает в специализированном разделе по вопросам оценки регулирующего воздействия официального сайта администрации в сети Интернет уведомление о проведении публичных консультаций, перечень вопросов, обсуждаемых в ходе публичных консультаций, или опросный лист участников публичных консультаций, к которым также прилагаются проект нормативного правового акта, в отношении которого проводится оценка регулирующего воздействия, и пояснительная записка к проекту нормативного правового акта.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2.3. В уведомлении указываются срок проведения публичных консультаций, а также способы направления участниками публичных консультаций своих мнений в регулирующий орган.</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center"/>
        <w:outlineLvl w:val="1"/>
        <w:rPr>
          <w:rFonts w:ascii="Times New Roman" w:hAnsi="Times New Roman"/>
          <w:sz w:val="24"/>
          <w:szCs w:val="24"/>
          <w:lang w:eastAsia="ru-RU"/>
        </w:rPr>
      </w:pPr>
      <w:r w:rsidRPr="00D112A3">
        <w:rPr>
          <w:rFonts w:ascii="Times New Roman" w:hAnsi="Times New Roman"/>
          <w:sz w:val="24"/>
          <w:szCs w:val="24"/>
          <w:lang w:eastAsia="ru-RU"/>
        </w:rPr>
        <w:t>3. Проведение публичных консультаций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3.1. Одновременно с размещением уведомления о проведении публичных консультаций регулирующий орган начинает публичное обсуждение проекта муниципального нормативного правового акта.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3.2. Регулирующий орган определяет оптимальную форму (формы) публичных консультаций и обосновывает выбор формы (форм) и участников публичных консультаций.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3.3. При проведении публичных консультаций используются следующие формы публичного обсуждения: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3.3.1. Сбор мнений участников публичных консультаций посредством почты и электронной почты, с использованием формы обратной связи при публикации проекта нормативного правового акта в специализированном разделе по вопросам оценки регулирующего воздействия официального сайта администрации в сети Интернет.</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3.3.2. Открытые переговоры и совещания, включая обсуждение на независимых интернет-площадках, с уполномоченными представителями регулирующего органа, заинтересованных территориальных органов федеральных органов исполнительной власти, исполнительных органов государственной власти Ивановской области, органов местного самоуправления Ивановской области, представителями экспертно-консультативных и научно-технических советов, иных совещательных органов, созданных при регулирующем органе (в случае их наличия), представителями научно-исследовательских организаций, представителями организаций, целью деятельности которых является защита и представление интересов субъектов предпринимательской, инвестиционной и (или) иной деятельности, представителями субъектов предпринимательской, инвестиционной и (или) иной деятельности.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3.3.3. Целевая рассылка анкет, опросы и интернет-опросы бизнес-ассоциаций, экспертного сообщества, включая иностранных экспертов, специально сформированных фокус-групп.</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3.4. Определение оптимальной формы (форм) публичных консультаций следует проводить в соответствии с этапами формирования набора форм публичных консультаций: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3.4.1. Определение необходимости предварительного уточнения целевых групп регулирования, подпадающих под влияние анализируемого проекта нормативного правового акта.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При наличии такой необходимости следует использовать неформальные (краткие) переговоры с представителями заинтересованных сторон и (или) экспертами. В частности, возможны использование телефонных переговоров с представителями заинтересованных сторон и экспертами, анкетирование или серии краткосрочных совещаний.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3.4.2. Установление необходимости сбора общей информации о влиянии регулирования и (или) вовлечения максимально широкой аудитории в проведение публичных обсуждений.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При наличии такой необходимости следует проводить открытые переговоры и совещания, включая обсуждение на независимых интернет-площадках, с участниками публичных консультаций, сбор мнений участников публичных консультаций посредством почты и электронной почты, с использованием формы обратной связи при публикации проекта нормативного правового акта в специализированном разделе по вопросам оценки регулирующего воздействия официального сайта администрации в сети Интернет.</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Кроме того, может быть проведено анкетирование бизнес-ассоциаций и экспертного сообщества.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3.4.3. Оценка необходимости дополнительного детального анализа определенного аспекта регулирования.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В случае необходимости дополнительного детального анализа определенного аспекта регулирования следует осуществить целевую рассылку опросных листов по определенному аспекту регулирования, а также провести опросы и интернет-опросы бизнес-ассоциаций, экспертного сообщества, включая иностранных экспертов, специально сформированных фокус-групп.</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3.5. Характер формы (форм) публичных консультаций должен обеспечивать выполнение следующих условий: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информирование о проведении публичных обсуждений, достаточное для привлечения необходимого количества заинтересованных групп;</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вовлечение в процесс публичных обсуждений наибольшего числа заинтересованных групп;</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максимальный учет интересов групп;</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обеспечение прозрачности процедур, подотчетность, объективность и независимость выбора респондентов;</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привлечение представителей экспертного сообщества в рамках проведения публичных обсуждений;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достаточные сроки обсуждения (все заинтересованные стороны должны иметь возможность подготовить и высказать аргументированную позицию).</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3.6. В целях организации открытых переговоров и совещаний, осуществления целевой рассылки анкет и проведения опросов регулирующий орган определяет круг участников публичных консультаций, который может включать в себя: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регулирующий орган;</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органы местного самоуправления Тейковского муниципального района;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общественные организации, взаимодействующие с органами местного самоуправления;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общественные, иные совещательные органы, созданные при регулирующем органе (в случае их наличия);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научно-исследовательские организации;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организации, целью деятельности которых является защита и представление интересов субъектов предпринимательской, инвестиционной и (или) иной деятельности;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субъекты предпринимательской, инвестиционной и (или) иной деятельности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иные заинтересованные органы.</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3.7. В зависимости от применяемой формы (форм) проводимых публичных обсуждений формируется определенный перечень материалов, подготавливаемых к проведению публичных консультаций.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 xml:space="preserve">3.8. При сборе мнений участников публичных консультаций посредством почты и электронной почты, с использованием формы обратной связи при публикации проекта нормативного правового акта в специализированном разделе по вопросам оценки регулирующего воздействия официального сайта  в сети Интернет формируется перечень вопросов, обсуждаемых в ходе публичных консультаций, или опросный </w:t>
      </w:r>
      <w:hyperlink w:anchor="Par114" w:history="1">
        <w:r w:rsidRPr="00D112A3">
          <w:rPr>
            <w:rFonts w:ascii="Times New Roman" w:hAnsi="Times New Roman"/>
            <w:sz w:val="24"/>
            <w:szCs w:val="24"/>
            <w:lang w:eastAsia="ru-RU"/>
          </w:rPr>
          <w:t>лист</w:t>
        </w:r>
      </w:hyperlink>
      <w:r w:rsidRPr="00D112A3">
        <w:rPr>
          <w:rFonts w:ascii="Times New Roman" w:hAnsi="Times New Roman"/>
          <w:sz w:val="24"/>
          <w:szCs w:val="24"/>
          <w:lang w:eastAsia="ru-RU"/>
        </w:rPr>
        <w:t xml:space="preserve"> участников публичных консультаций согласно типовой форме, представленной в приложении № 2 к настоящему Стандарту.</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3.9. При проведении публичных консультаций в форме переговоров и совещаний готовится перечень вопросов для обсуждения (программа публичных консультаций), в случае необходимости участникам публичных консультаций представляется документ, отражающий краткое содержание проекта нормативного правового акта.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3.10. В ходе анкетирования и опросов формируется опросный лист.</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center"/>
        <w:outlineLvl w:val="1"/>
        <w:rPr>
          <w:rFonts w:ascii="Times New Roman" w:hAnsi="Times New Roman"/>
          <w:sz w:val="24"/>
          <w:szCs w:val="24"/>
          <w:lang w:eastAsia="ru-RU"/>
        </w:rPr>
      </w:pPr>
      <w:r w:rsidRPr="00D112A3">
        <w:rPr>
          <w:rFonts w:ascii="Times New Roman" w:hAnsi="Times New Roman"/>
          <w:sz w:val="24"/>
          <w:szCs w:val="24"/>
          <w:lang w:eastAsia="ru-RU"/>
        </w:rPr>
        <w:t>4. Учет результатов публичных консультаций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4.1. Регулирующий орган рассматривает все предложения, поступившие в установленный срок в письменной или электронной форме по результатам различных форм публичных консультаций.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4.2. Позиции участников публичных консультаций могут быть оформлены в электронном виде или на бумажном носителе в форме:</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писем участников публичных консультаций, поступивших посредством почты и электронной почты, свода мнений участников публичных консультаций, направленных с использованием интернет-опросов;</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протоколов открытых переговоров и совещаний, отражающих позиции участников публичных консультаций;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заполненных анкет и опросных форм участников публичных консультаций;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специально подготовленной таблицы результатов публичных обсуждений.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4.3. Результаты публичных консультаций оформляются в форме отчета о публичных консультациях, содержащего сведения о проведенных публичных консультациях, в том числе отражающего мнения участников публичных консультаций и позиции регулирующего органа по каждому представленному мнению участников публичных консультаций. По своей структуре и содержанию отчет должен соотноситься с промежуточными отчетными формами, формируемыми по результатам проведения каждой формы публичных консультаций.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 xml:space="preserve">Типовой шаблон </w:t>
      </w:r>
      <w:hyperlink w:anchor="Par251" w:history="1">
        <w:r w:rsidRPr="00D112A3">
          <w:rPr>
            <w:rFonts w:ascii="Times New Roman" w:hAnsi="Times New Roman"/>
            <w:sz w:val="24"/>
            <w:szCs w:val="24"/>
            <w:lang w:eastAsia="ru-RU"/>
          </w:rPr>
          <w:t>отчета</w:t>
        </w:r>
      </w:hyperlink>
      <w:r w:rsidRPr="00D112A3">
        <w:rPr>
          <w:rFonts w:ascii="Times New Roman" w:hAnsi="Times New Roman"/>
          <w:sz w:val="24"/>
          <w:szCs w:val="24"/>
          <w:lang w:eastAsia="ru-RU"/>
        </w:rPr>
        <w:t xml:space="preserve"> о публичных консультациях представлен в приложении № 3 к настоящему Стандарту.</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4.4. При анализе информации, полученной в ходе проведения публичных консультаций, и подготовке проекта заключения об оценке регулирующего воздействия следует:</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исключать информацию, не относящуюся к предмету публичных обсуждений;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проводить проверку достоверности информации, анализировать доказательственную базу полученного мнения;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по возможности привлекать независимых экспертов к анализу мнений, полученных по результатам публичных обсуждений;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структурировать информацию, полученную в ходе публичных консультаций;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формировать на основе структурированной информации таблицу результатов публичных обсуждений.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4.5. Позиции участников публичных консультаций относительно положений проекта нормативного правового акта, которыми изменяется содержание прав и обязанностей субъектов предпринимательской и инвестиционной деятельности, изменяется содержание или порядок реализации полномочий администрации Тейковского муниципального района в отношениях с субъектами предпринимательской и инвестиционной деятельности, а также относительно возможных последствий введения нового правового регулирования в обязательном порядке подлежат учету в ходе подготовки регулирующим органом проекта заключения об оценке регулирующего воздействия и отчета о публичных консультациях.</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4.6. Отчет о публичных консультациях представляется регулирующим органом вместе с проектом заключения об оценке регулирующего воздействия проекта нормативного правового акта в рабочую группу по проведению оценки регулирующего воздействия проектов нормативных правовых актов. Представленные материалы подлежат публикации регулирующим органом в специализированном разделе по вопросам оценки регулирующего воздействия официального сайта администрации в сети Интернет.</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r w:rsidRPr="00D112A3">
        <w:rPr>
          <w:rFonts w:ascii="Times New Roman" w:hAnsi="Times New Roman"/>
          <w:sz w:val="24"/>
          <w:szCs w:val="24"/>
          <w:lang w:eastAsia="ru-RU"/>
        </w:rPr>
        <w:t>Приложение № 1</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к Стандарту</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bookmarkStart w:id="4" w:name="Par87"/>
      <w:bookmarkEnd w:id="4"/>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Уведомление о проведении публичных консультаций</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 xml:space="preserve">по проекту нормативного правового акта Тейковского муниципального района </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Настоящим (наименование регулирующего органа) уведомляет</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о проведении публичных консультаций в целях оценки</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регулирующего воздействия</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(проекта нормативного правового акта)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Разработчик проекта нормативного правового акта: наименование регулирующего органа.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Сроки проведения публичных консультаций: ../../.... - ../../....</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(не менее 15 календарных дней).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Способ направления ответов:</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Направление в форме электронного документа по электронной почте на адрес (указывается адрес электронной почты ответственного сотрудника регулирующего органа) или в форме документа на бумажном носителе по почте (указывается почтовый адрес регулирующего органа) в виде прикрепленного файла, составленного (заполненного) по прилагаемой форме.</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 xml:space="preserve">Контактное лицо по вопросам заполнения формы опросного </w:t>
      </w:r>
      <w:hyperlink w:anchor="Par114" w:history="1">
        <w:r w:rsidRPr="00D112A3">
          <w:rPr>
            <w:rFonts w:ascii="Times New Roman" w:hAnsi="Times New Roman"/>
            <w:sz w:val="24"/>
            <w:szCs w:val="24"/>
            <w:lang w:eastAsia="ru-RU"/>
          </w:rPr>
          <w:t>листа</w:t>
        </w:r>
      </w:hyperlink>
      <w:r w:rsidRPr="00D112A3">
        <w:rPr>
          <w:rFonts w:ascii="Times New Roman" w:hAnsi="Times New Roman"/>
          <w:sz w:val="24"/>
          <w:szCs w:val="24"/>
          <w:lang w:eastAsia="ru-RU"/>
        </w:rPr>
        <w:t xml:space="preserve"> и его отправки: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(указываются реквизиты ответственного лица, включая название подразделения регулирующего органа), рабочий телефон исполнителя, с ..-00 до ..-00 по рабочим дням.</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sectPr w:rsidR="00246104" w:rsidRPr="00D112A3">
          <w:pgSz w:w="11905" w:h="16838"/>
          <w:pgMar w:top="719" w:right="850" w:bottom="1134" w:left="1701" w:header="0" w:footer="0" w:gutter="0"/>
          <w:cols w:space="720"/>
          <w:noEndnote/>
        </w:sect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9638"/>
      </w:tblGrid>
      <w:tr w:rsidR="00246104" w:rsidRPr="00D112A3" w:rsidTr="00533A4B">
        <w:tc>
          <w:tcPr>
            <w:tcW w:w="9638"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Комментарий</w:t>
            </w:r>
          </w:p>
        </w:tc>
      </w:tr>
      <w:tr w:rsidR="00246104" w:rsidRPr="00D112A3" w:rsidTr="00533A4B">
        <w:tc>
          <w:tcPr>
            <w:tcW w:w="9638"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Проект (наименование проекта муниципального нормативного правового акта) устанавливает (краткое описание вводимого регулирования).</w:t>
            </w:r>
          </w:p>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В целях оценки регулирующего воздействия проекта нормативного правового акта и выявления в нем положений, вводящих избыточные административные и иные ограничения и обязанности для субъектов предпринимательской, инвестиционной и (или) иной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инвестиционной и (или) иной деятельности и бюджета Тейковского муниципального района (наименование регулирующего органа), в соответствии с (указываются пункты нормативного правового акта о порядке проведения оценки регулирующего воздействия проектов нормативных правовых актов Тейковского муниципального района) проводит публичные консультации. В рамках указанных консультаций все заинтересованные лица могут направить свои предложения и замечания по данному проекту</w:t>
            </w:r>
          </w:p>
        </w:tc>
      </w:tr>
    </w:tbl>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r w:rsidRPr="00D112A3">
        <w:rPr>
          <w:rFonts w:ascii="Times New Roman" w:hAnsi="Times New Roman"/>
          <w:sz w:val="24"/>
          <w:szCs w:val="24"/>
          <w:lang w:eastAsia="ru-RU"/>
        </w:rPr>
        <w:t>Приложение № 2</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к Стандарту</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bookmarkStart w:id="5" w:name="Par114"/>
      <w:bookmarkEnd w:id="5"/>
      <w:r w:rsidRPr="00D112A3">
        <w:rPr>
          <w:rFonts w:ascii="Times New Roman" w:hAnsi="Times New Roman"/>
          <w:sz w:val="24"/>
          <w:szCs w:val="24"/>
          <w:lang w:eastAsia="ru-RU"/>
        </w:rPr>
        <w:t>Типовая форма опросного листа при проведении публичных</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консультаций по проекту нормативного правового акта</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администрации Тейковского муниципального района</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9354"/>
      </w:tblGrid>
      <w:tr w:rsidR="00246104" w:rsidRPr="00D112A3" w:rsidTr="00533A4B">
        <w:tc>
          <w:tcPr>
            <w:tcW w:w="9354"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Перечень вопросов в рамках проведения публичного обсуждения проекта нормативного правового акта.</w:t>
            </w:r>
          </w:p>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Пожалуйста, заполните и направьте данную форму по электронной почте на адрес (указывается адрес электронной почты ответственного сотрудника регулирующего органа) не позднее (дата).</w:t>
            </w:r>
          </w:p>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Регулирующий орган не будет иметь возможности проанализировать позиции, направленные ему после указанного срока, а также направленные не в соответствии с настоящей формой</w:t>
            </w:r>
          </w:p>
        </w:tc>
      </w:tr>
    </w:tbl>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9354"/>
      </w:tblGrid>
      <w:tr w:rsidR="00246104" w:rsidRPr="00D112A3" w:rsidTr="00533A4B">
        <w:tc>
          <w:tcPr>
            <w:tcW w:w="9354"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Контактная информация</w:t>
            </w:r>
          </w:p>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По Вашему желанию укажите:</w:t>
            </w:r>
          </w:p>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Наименование организации __________________________________________________</w:t>
            </w:r>
          </w:p>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Сферу деятельности организации _____________________________________________</w:t>
            </w:r>
          </w:p>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ФИО контактного лица _____________________________________________________</w:t>
            </w:r>
          </w:p>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Номер контактного телефона ________________________________________________</w:t>
            </w:r>
          </w:p>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Адрес электронной почты ___________________________________________________</w:t>
            </w:r>
          </w:p>
        </w:tc>
      </w:tr>
    </w:tbl>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sectPr w:rsidR="00246104" w:rsidRPr="00D112A3">
          <w:pgSz w:w="16838" w:h="11905" w:orient="landscape"/>
          <w:pgMar w:top="1701" w:right="719" w:bottom="850" w:left="1134" w:header="0" w:footer="0" w:gutter="0"/>
          <w:cols w:space="720"/>
          <w:noEndnote/>
        </w:sect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1.  На  решение  какой проблемы, на Ваш взгляд, направлено предлагаемое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регулирование? Актуальна ли данная проблема сегодня?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2.  Насколько корректно разработчик проекта нормативного правового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определил  те факторы, которые обуславливают необходимость вмешательства органов МСУ?  Насколько  цель  предлагаемого  регулирования соотносится с</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проблемой,  на решение которой оно направлено? Достигнет ли, на Ваш взгляд,</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предлагаемое  нормативное  правовое регулирование тех целей, на которые оно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направлено?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3.  Является  ли выбранный вариант решения проблемы оптимальным (в т.ч.</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  точки  зрения выгод и издержек для общества в целом)? Существуют ли иные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варианты  достижения  заявленных целей регулирования? Если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да, выделите те из них, которые, по Вашему мнению, были бы менее затратны 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(или) более эффективны.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4.   Какие,   по   Вашей   оценке,   субъекты   предпринимательской   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инвестиционной деятельности будут затронуты предлагаемым регулированием (по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видам субъектов, по отраслям)?</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5.  Повлияет  ли  введение  предлагаемого регулирования на конкурентную</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среду   в   отрасли,  будет  ли  способствовать  необоснованному  изменению</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расстановки  сил  в  отрасли?  Если  да, то как? Приведите, по возможности,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количественные оценки.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6.   Оцените,   насколько   полно   и   точно   отражены   обязанности,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ответственность субъектов регулирования, а также насколько понятно прописаны административные процедуры, реализуемые органами местного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самоуправления  Тейковского муниципального района,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7.  Существуют  ли  в  предлагаемом проекте нормативного правового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положения,  которые  необоснованно затрудняют ведение предпринимательской 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инвестиционной  деятельности?  Приведите  обоснования по каждому указанному</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положению, дополнительно определив: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   имеется  ли  смысловое  противоречие  с  целями  регулирования  или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существующей  проблемой  либо  положение  не  способствует достижению целей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регулирования;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 имеются ли технические ошибки;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   приводит   ли   исполнение  положений  регулирования  к  избыточным</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действиям     или,     наоборот,     ограничивает     действия    субъектов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предпринимательской и инвестиционной деятельности;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  создает  ли  исполнение  положений  регулирования существенные риски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ведения  предпринимательской и инвестиционной деятельности, способствует ли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возникновению  необоснованных  полномочий  органов  местного самоуправления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Тейковского муниципального района  и должностных лиц, допускает ли возможность избирательного применения норм;</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   приводит   ли   к   невозможности   совершения   законных  действий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предпринимателей  или инвесторов (например, в связи с отсутствием требуемой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новым   регулированием   инфраструктуры,  организационных  или  технических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условий,   технологий),   вводит   ли   неоптимальный  режим  осуществления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операционной деятельности;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  соответствует  ли  обычаям  деловой практики, сложившейся в отрасли,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либо существующим международным практикам, используемым в данный момент.</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8.  К каким последствиям может привести принятие нового регулирования 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части   невозможности  исполнения  юридическими  лицами  и  индивидуальными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предпринимателями  дополнительных  обязанностей,  возникновения  избыточных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административных   и   иных   ограничений   и  обязанностей  для  субъектов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предпринимательской  и  инвестиционной  деятельности?  Приведите конкретные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примеры.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9.   Оцените   издержки/упущенную  выгоду  (прямого,  административного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характера)  субъектов  предпринимательской  деятельности,  возникающие  при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введении  предлагаемого регулирования. Отдельно укажите временные издержки,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которые  понесут  субъекты  предпринимательской  деятельности как следствие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необходимости   соблюдения   административных   процедур,   предусмотренных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проектом  предлагаемого  регулирования.  Какие  из  указанных  издержек  Вы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считаете  избыточными/бесполезными и почему? Если возможно, оцените затраты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по  выполнению  вновь  вводимых  требований количественно (в часах рабочего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времени, в денежном эквиваленте и проч.).</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10.  Какие,  на  Ваш  взгляд,  могут  возникнуть проблемы и трудности с</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контролем   соблюдения  требований  и  норм,  вводимых  данным  нормативным</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правовым  актом? Является ли предлагаемое регулирование недискриминационным</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по  отношению  ко всем его адресатам, то есть все ли потенциальные адресаты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регулирования   окажутся   в   одинаковых   условиях  после  его  введения?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Предусмотрен  ли  в  нем  механизм  защиты  прав  хозяйствующих  субъектов?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Существуют   ли,   на  Ваш  взгляд,  особенности  при  контроле  соблюдения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требований  вновь  вводимого  регулирования  различными  группами адресатов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регулирования?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11.  Требуется ли переходный период для вступления в силу предлагаемого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регулирования (если да, какова его продолжительность), какие ограничения по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срокам введения нового регулирования необходимо учесть?</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12.  Какие,  на  Ваш  взгляд,  целесообразно  применить  исключения  по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введению   регулирования   в   отношении  отдельных  групп  лиц,  приведите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соответствующее обоснование.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13  -  n.  Специальные  вопросы, касающиеся конкретных положений и норм</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рассматриваемого  проекта  нормативного правового акта, отношение к которым</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регулирующему органу необходимо прояснить.</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n  +  1.  Иные  предложения  и  замечания,  которые,  по Вашему мнению,</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целесообразно учесть в рамках оценки регулирующего воздействия.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1"/>
        <w:rPr>
          <w:rFonts w:ascii="Times New Roman" w:hAnsi="Times New Roman"/>
          <w:sz w:val="24"/>
          <w:szCs w:val="24"/>
          <w:lang w:eastAsia="ru-RU"/>
        </w:rPr>
      </w:pPr>
      <w:r w:rsidRPr="00D112A3">
        <w:rPr>
          <w:rFonts w:ascii="Times New Roman" w:hAnsi="Times New Roman"/>
          <w:sz w:val="24"/>
          <w:szCs w:val="24"/>
          <w:lang w:eastAsia="ru-RU"/>
        </w:rPr>
        <w:t>Приложение № 3</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к Стандарту</w:t>
      </w:r>
    </w:p>
    <w:p w:rsidR="00246104" w:rsidRPr="00D112A3" w:rsidRDefault="00246104" w:rsidP="00814A5A">
      <w:pPr>
        <w:autoSpaceDE w:val="0"/>
        <w:autoSpaceDN w:val="0"/>
        <w:adjustRightInd w:val="0"/>
        <w:spacing w:after="0" w:line="240" w:lineRule="auto"/>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bookmarkStart w:id="6" w:name="Par251"/>
      <w:bookmarkEnd w:id="6"/>
      <w:r w:rsidRPr="00D112A3">
        <w:rPr>
          <w:rFonts w:ascii="Courier New" w:hAnsi="Courier New" w:cs="Courier New"/>
          <w:sz w:val="24"/>
          <w:szCs w:val="24"/>
          <w:lang w:eastAsia="ru-RU"/>
        </w:rPr>
        <w:t xml:space="preserve">                   Отчет о проведении публичных консультаций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"Название проекта нормативного правового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Тейковского муниципального района"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1.   Наименование   нормативного   правового  акта,  по  которому были│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│проведены публичные обсуждения: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2. Общие сроки проведения публичных консультаций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││ДД.ММ.ГГГГ - ДД.ММ.ГГГГ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3. Цель и задачи организации и проведения публичных консультаций: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││Цель: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││Задачи: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││2)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4. Проведенные формы публичных обсуждений: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Наименование формы  │Сроки проведения публичных│   Общее количество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публичных обсуждений │        обсуждений        │участников публичных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                          │      обсуждений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 форма "Наименование│ДД.ММ.ГГГГ - ДД.ММ.ГГГГ   │XX участников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││формы"                │                          │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││2) форма "Наименование│ДД.ММ.ГГГГ - ДД.ММ.ГГГГ   │XX участников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││формы"                │                          │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                       │...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5. Состав участников публичных обсуждений: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5.1. Общее количество участников публичных консультаций: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││XX участников публичных консультаций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5.2. Количество  участников публичных консультаций по основным целевым│</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│группам: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Наименование целевой │Количество участников,│Доля от общего количества││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группы         │  входящих в данную   │      участников, %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    целевую группу    │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   Целевая    группа│XX участников         │XX%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││"наименование группы" │                      │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││2.   Целевая    группа│XX участников         │XX%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││"наименование группы" │                      │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           │         ...          │           ...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6.    Результаты    анализа    опросных   листов   (закрытые   вопросы│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│анкетирование):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7. Результаты  анализа  полученных  ответов  на вопросы для обсуждения│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│(открытые вопросы):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Приложение N 1. Таблица результатов публичных обсуждений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Результаты публичных обсуждений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Наименование субъекта │Высказанное мнение│    Позиция регулирующего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публичных обсуждений  │                  │           органа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                  │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Приложение N 2. Список участников публичных обсуждений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││N│ Наименование участника │Формы публичных обсуждений, в которых принял││</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  публичных обсуждений  │         участие указанный участник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                        │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Приложение N 3 (факультативно)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Текст   скорректированного   по  итогам  публичных  обсуждений проекта│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│нормативного правового акта.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Приложение N 4 (факультативно)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Список   мнений,   полученных   по  результатам  публичных обсуждений,│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│содержание которых не относится к предмету публичных обсуждений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r w:rsidRPr="00D112A3">
        <w:rPr>
          <w:rFonts w:ascii="Times New Roman" w:hAnsi="Times New Roman"/>
          <w:sz w:val="24"/>
          <w:szCs w:val="24"/>
          <w:lang w:eastAsia="ru-RU"/>
        </w:rPr>
        <w:t>Приложение № 2</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к Порядку</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проведения оценки регулирующего</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воздействия проектов нормативных</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 xml:space="preserve">правовых актов </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 xml:space="preserve">Тейковского муниципального района </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Форма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заключения об оценке регулирующего воздействия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1. Общая информация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1.1. Регулирующий орган:</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(указываются полное и краткое наименования)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1.2. Вид и наименование проекта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1.3.  Краткое  описание проблемы, на решение которой направлен предлагаемый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способ регулирования: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1.4. Основание для разработки проекта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1.5. Краткое описание целей предлагаемого регулирования: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1.6. Краткое описание предлагаемого способа регулирования: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1.7. Контактная информация исполнителя разработчика: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ФИО: 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Должность: 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Тел.: 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Адрес электронной почты: 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2. Описание проблемы, на решение которой направлен предлагаемый способ</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регулирования, оценка негативных эффектов, возникающих в связи с наличием</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рассматриваемой проблемы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2.1.  Описание  проблемы,  на решение которой направлен предлагаемый способ</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регулирования, условий и факторов ее существования: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2.2. Негативные эффекты, возникающие в связи с наличием проблемы: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2.3.  Информация  о  возникновении,  выявлении  проблемы,  принятых  мерах,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направленных  на  ее  решение,  а  также затраченных ресурсах и достигнутых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результатах решения проблемы: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2.4.  Описание  условий, при которых проблема может быть решена в целом без</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вмешательства со стороны государства: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2.5. Источники данных: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2.6. Иная информация о проблеме: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3. Цели предлагаемого регулирования и их соответствие принципам правового</w:t>
      </w:r>
    </w:p>
    <w:p w:rsidR="00246104" w:rsidRPr="00D112A3" w:rsidRDefault="00246104" w:rsidP="00AA1807">
      <w:pPr>
        <w:autoSpaceDE w:val="0"/>
        <w:autoSpaceDN w:val="0"/>
        <w:adjustRightInd w:val="0"/>
        <w:spacing w:after="0" w:line="240" w:lineRule="auto"/>
        <w:jc w:val="both"/>
        <w:rPr>
          <w:rFonts w:ascii="Courier New" w:hAnsi="Courier New" w:cs="Courier New"/>
          <w:sz w:val="24"/>
          <w:szCs w:val="24"/>
          <w:lang w:eastAsia="ru-RU"/>
        </w:rPr>
        <w:sectPr w:rsidR="00246104" w:rsidRPr="00D112A3">
          <w:pgSz w:w="11905" w:h="16838"/>
          <w:pgMar w:top="719" w:right="850" w:bottom="1134" w:left="1701" w:header="0" w:footer="0" w:gutter="0"/>
          <w:cols w:space="720"/>
          <w:noEndnote/>
        </w:sectPr>
      </w:pPr>
      <w:r w:rsidRPr="00D112A3">
        <w:rPr>
          <w:rFonts w:ascii="Courier New" w:hAnsi="Courier New" w:cs="Courier New"/>
          <w:sz w:val="24"/>
          <w:szCs w:val="24"/>
          <w:lang w:eastAsia="ru-RU"/>
        </w:rPr>
        <w:t xml:space="preserve">   Регулирования.</w:t>
      </w: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4785"/>
        <w:gridCol w:w="4785"/>
      </w:tblGrid>
      <w:tr w:rsidR="00246104" w:rsidRPr="00D112A3" w:rsidTr="00533A4B">
        <w:tc>
          <w:tcPr>
            <w:tcW w:w="478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3.1. Цели предлагаемого регулирования:</w:t>
            </w:r>
          </w:p>
        </w:tc>
        <w:tc>
          <w:tcPr>
            <w:tcW w:w="478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3.2. Установленные сроки достижения целей предлагаемого регулирования:</w:t>
            </w:r>
          </w:p>
        </w:tc>
      </w:tr>
      <w:tr w:rsidR="00246104" w:rsidRPr="00D112A3" w:rsidTr="00533A4B">
        <w:tc>
          <w:tcPr>
            <w:tcW w:w="478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(Цель 1)</w:t>
            </w:r>
          </w:p>
        </w:tc>
        <w:tc>
          <w:tcPr>
            <w:tcW w:w="478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r>
      <w:tr w:rsidR="00246104" w:rsidRPr="00D112A3" w:rsidTr="00533A4B">
        <w:tc>
          <w:tcPr>
            <w:tcW w:w="478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(Цель N)</w:t>
            </w:r>
          </w:p>
        </w:tc>
        <w:tc>
          <w:tcPr>
            <w:tcW w:w="478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r>
    </w:tbl>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sectPr w:rsidR="00246104" w:rsidRPr="00D112A3">
          <w:pgSz w:w="16838" w:h="11905" w:orient="landscape"/>
          <w:pgMar w:top="1701" w:right="719" w:bottom="850" w:left="1134" w:header="0" w:footer="0" w:gutter="0"/>
          <w:cols w:space="720"/>
          <w:noEndnote/>
        </w:sect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3.3.  Обоснование  соответствия целей предлагаемого регулирования принципам</w:t>
      </w:r>
    </w:p>
    <w:p w:rsidR="00246104" w:rsidRPr="00D112A3" w:rsidRDefault="00246104" w:rsidP="00AA1807">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правового   регулирования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3.4. Иная информация о целях предлагаемого регулирования: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4. Описание предлагаемого регулирования и иных возможных способов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решения проблемы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4.1.   Описание   предлагаемого  способа  решения  проблемы  и  преодоления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связанных с ней негативных эффектов: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4.2.  Описание  иных  способов  решения  проблемы  (с указанием того, каким</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образом каждым из способов могла бы быть решена проблема):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4.3. Обоснование выбора предлагаемого способа решения проблемы: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4.4. Иная информация о предлагаемом способе решения проблемы: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(место для текстового описания)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5. Основные группы субъектов предпринимательской и инвестиционной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деятельности, иные заинтересованные лица, интересы которых будут затронуты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предлагаемым правовым регулированием, оценка количества таких субъектов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sectPr w:rsidR="00246104" w:rsidRPr="00D112A3">
          <w:pgSz w:w="11905" w:h="16838"/>
          <w:pgMar w:top="719" w:right="850" w:bottom="1134" w:left="1701" w:header="0" w:footer="0" w:gutter="0"/>
          <w:cols w:space="720"/>
          <w:noEndnote/>
        </w:sectPr>
      </w:pP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6917"/>
        <w:gridCol w:w="2665"/>
      </w:tblGrid>
      <w:tr w:rsidR="00246104" w:rsidRPr="00D112A3" w:rsidTr="00533A4B">
        <w:tc>
          <w:tcPr>
            <w:tcW w:w="6917"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Группа участников отношений</w:t>
            </w:r>
          </w:p>
        </w:tc>
        <w:tc>
          <w:tcPr>
            <w:tcW w:w="266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Оценка количества участников отношений</w:t>
            </w:r>
          </w:p>
        </w:tc>
      </w:tr>
      <w:tr w:rsidR="00246104" w:rsidRPr="00D112A3" w:rsidTr="00533A4B">
        <w:tc>
          <w:tcPr>
            <w:tcW w:w="6917"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(Описание группы субъектов предпринимательской и инвестиционной деятельности N)</w:t>
            </w:r>
          </w:p>
        </w:tc>
        <w:tc>
          <w:tcPr>
            <w:tcW w:w="266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rPr>
                <w:rFonts w:ascii="Times New Roman" w:hAnsi="Times New Roman"/>
                <w:sz w:val="24"/>
                <w:szCs w:val="24"/>
                <w:lang w:eastAsia="ru-RU"/>
              </w:rPr>
            </w:pPr>
          </w:p>
        </w:tc>
      </w:tr>
      <w:tr w:rsidR="00246104" w:rsidRPr="00D112A3" w:rsidTr="00533A4B">
        <w:tc>
          <w:tcPr>
            <w:tcW w:w="6917"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(Описание иной группы участников отношений N)</w:t>
            </w:r>
          </w:p>
        </w:tc>
        <w:tc>
          <w:tcPr>
            <w:tcW w:w="266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rPr>
                <w:rFonts w:ascii="Times New Roman" w:hAnsi="Times New Roman"/>
                <w:sz w:val="24"/>
                <w:szCs w:val="24"/>
                <w:lang w:eastAsia="ru-RU"/>
              </w:rPr>
            </w:pPr>
          </w:p>
        </w:tc>
      </w:tr>
      <w:tr w:rsidR="00246104" w:rsidRPr="00D112A3" w:rsidTr="00533A4B">
        <w:tc>
          <w:tcPr>
            <w:tcW w:w="6917"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Источники данных:</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______________________________________________________</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(место для текстового описания)</w:t>
            </w:r>
          </w:p>
        </w:tc>
        <w:tc>
          <w:tcPr>
            <w:tcW w:w="266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rPr>
                <w:rFonts w:ascii="Times New Roman" w:hAnsi="Times New Roman"/>
                <w:sz w:val="24"/>
                <w:szCs w:val="24"/>
                <w:lang w:eastAsia="ru-RU"/>
              </w:rPr>
            </w:pPr>
          </w:p>
        </w:tc>
      </w:tr>
    </w:tbl>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6. Новые функции, полномочия, обязанности и права органов местного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самоуправления или сведения об их изменении, а также порядок их реализации</w:t>
      </w: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3190"/>
        <w:gridCol w:w="3190"/>
        <w:gridCol w:w="3190"/>
      </w:tblGrid>
      <w:tr w:rsidR="00246104" w:rsidRPr="00D112A3" w:rsidTr="00533A4B">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Описание новых или изменения существующих полномочий, обязанностей или прав</w:t>
            </w:r>
          </w:p>
        </w:tc>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Порядок реализации</w:t>
            </w:r>
          </w:p>
        </w:tc>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Оценка изменения трудозатрат и (или) потребностей в иных ресурсах</w:t>
            </w:r>
          </w:p>
        </w:tc>
      </w:tr>
      <w:tr w:rsidR="00246104" w:rsidRPr="00D112A3" w:rsidTr="00533A4B">
        <w:tc>
          <w:tcPr>
            <w:tcW w:w="9570" w:type="dxa"/>
            <w:gridSpan w:val="3"/>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Наименование органа (Орган N):</w:t>
            </w:r>
          </w:p>
        </w:tc>
      </w:tr>
      <w:tr w:rsidR="00246104" w:rsidRPr="00D112A3" w:rsidTr="00533A4B">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(N 1)</w:t>
            </w:r>
          </w:p>
        </w:tc>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r>
      <w:tr w:rsidR="00246104" w:rsidRPr="00D112A3" w:rsidTr="00533A4B">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(N K)</w:t>
            </w:r>
          </w:p>
        </w:tc>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r>
    </w:tbl>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7. Оценка соответствующих расходов (возможных поступлений)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бюджета Тейковского муниципального района</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3085"/>
        <w:gridCol w:w="3260"/>
        <w:gridCol w:w="3225"/>
      </w:tblGrid>
      <w:tr w:rsidR="00246104" w:rsidRPr="00D112A3" w:rsidTr="00533A4B">
        <w:tc>
          <w:tcPr>
            <w:tcW w:w="308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 xml:space="preserve">7.1. Наименование новой или изменяемой функции, полномочия, обязанности или права </w:t>
            </w:r>
            <w:hyperlink w:anchor="Par519" w:history="1">
              <w:r w:rsidRPr="00D112A3">
                <w:rPr>
                  <w:rFonts w:ascii="Times New Roman" w:hAnsi="Times New Roman"/>
                  <w:sz w:val="24"/>
                  <w:szCs w:val="24"/>
                  <w:lang w:eastAsia="ru-RU"/>
                </w:rPr>
                <w:t>&lt;1&gt;</w:t>
              </w:r>
            </w:hyperlink>
          </w:p>
        </w:tc>
        <w:tc>
          <w:tcPr>
            <w:tcW w:w="326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7.2. Описание видов расходов (возможных поступлений бюджета Тейковского муниципального района)</w:t>
            </w:r>
          </w:p>
        </w:tc>
        <w:tc>
          <w:tcPr>
            <w:tcW w:w="322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7.3. Количественная оценка расходов (возможных поступлений)</w:t>
            </w:r>
          </w:p>
        </w:tc>
      </w:tr>
      <w:tr w:rsidR="00246104" w:rsidRPr="00D112A3" w:rsidTr="00533A4B">
        <w:tc>
          <w:tcPr>
            <w:tcW w:w="9570" w:type="dxa"/>
            <w:gridSpan w:val="3"/>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 xml:space="preserve">7.4. Наименование органа </w:t>
            </w:r>
            <w:hyperlink w:anchor="Par520" w:history="1">
              <w:r w:rsidRPr="00D112A3">
                <w:rPr>
                  <w:rFonts w:ascii="Times New Roman" w:hAnsi="Times New Roman"/>
                  <w:sz w:val="24"/>
                  <w:szCs w:val="24"/>
                  <w:lang w:eastAsia="ru-RU"/>
                </w:rPr>
                <w:t>&lt;2&gt;</w:t>
              </w:r>
            </w:hyperlink>
            <w:r w:rsidRPr="00D112A3">
              <w:rPr>
                <w:rFonts w:ascii="Times New Roman" w:hAnsi="Times New Roman"/>
                <w:sz w:val="24"/>
                <w:szCs w:val="24"/>
                <w:lang w:eastAsia="ru-RU"/>
              </w:rPr>
              <w:t xml:space="preserve"> (Орган N):</w:t>
            </w:r>
          </w:p>
        </w:tc>
      </w:tr>
      <w:tr w:rsidR="00246104" w:rsidRPr="00D112A3" w:rsidTr="00533A4B">
        <w:tc>
          <w:tcPr>
            <w:tcW w:w="3085" w:type="dxa"/>
            <w:vMerge w:val="restart"/>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7.4.1.</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(N K)</w:t>
            </w:r>
          </w:p>
        </w:tc>
        <w:tc>
          <w:tcPr>
            <w:tcW w:w="326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7.4.2. Единовременные расходы в _______ (год возникновения)</w:t>
            </w:r>
          </w:p>
        </w:tc>
        <w:tc>
          <w:tcPr>
            <w:tcW w:w="3225" w:type="dxa"/>
            <w:vMerge w:val="restart"/>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r>
      <w:tr w:rsidR="00246104" w:rsidRPr="00D112A3" w:rsidTr="00533A4B">
        <w:tc>
          <w:tcPr>
            <w:tcW w:w="3085" w:type="dxa"/>
            <w:vMerge/>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7.4.3. Периодические расходы за период ________________</w:t>
            </w:r>
          </w:p>
        </w:tc>
        <w:tc>
          <w:tcPr>
            <w:tcW w:w="3225" w:type="dxa"/>
            <w:vMerge/>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r>
      <w:tr w:rsidR="00246104" w:rsidRPr="00D112A3" w:rsidTr="00533A4B">
        <w:tc>
          <w:tcPr>
            <w:tcW w:w="3085" w:type="dxa"/>
            <w:vMerge/>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7.4.4. Возможные поступления за период ________________</w:t>
            </w:r>
          </w:p>
        </w:tc>
        <w:tc>
          <w:tcPr>
            <w:tcW w:w="3225" w:type="dxa"/>
            <w:vMerge/>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r>
      <w:tr w:rsidR="00246104" w:rsidRPr="00D112A3" w:rsidTr="00533A4B">
        <w:tc>
          <w:tcPr>
            <w:tcW w:w="6345" w:type="dxa"/>
            <w:gridSpan w:val="2"/>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7.5. Итого единовременные расходы</w:t>
            </w:r>
          </w:p>
        </w:tc>
        <w:tc>
          <w:tcPr>
            <w:tcW w:w="322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r>
      <w:tr w:rsidR="00246104" w:rsidRPr="00D112A3" w:rsidTr="00533A4B">
        <w:tc>
          <w:tcPr>
            <w:tcW w:w="6345" w:type="dxa"/>
            <w:gridSpan w:val="2"/>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7.6. Итого периодические расходы за год</w:t>
            </w:r>
          </w:p>
        </w:tc>
        <w:tc>
          <w:tcPr>
            <w:tcW w:w="322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r>
      <w:tr w:rsidR="00246104" w:rsidRPr="00D112A3" w:rsidTr="00533A4B">
        <w:tc>
          <w:tcPr>
            <w:tcW w:w="6345" w:type="dxa"/>
            <w:gridSpan w:val="2"/>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7.7. Итого возможные поступления за год</w:t>
            </w:r>
          </w:p>
        </w:tc>
        <w:tc>
          <w:tcPr>
            <w:tcW w:w="322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r>
      <w:tr w:rsidR="00246104" w:rsidRPr="00D112A3" w:rsidTr="00533A4B">
        <w:tc>
          <w:tcPr>
            <w:tcW w:w="9570" w:type="dxa"/>
            <w:gridSpan w:val="3"/>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7.8. Иные сведения о расходах (возможных поступлениях) бюджета Тейковского муниципального района:</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___________________________________________________________________________</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(место для текстового описания)</w:t>
            </w:r>
          </w:p>
        </w:tc>
      </w:tr>
      <w:tr w:rsidR="00246104" w:rsidRPr="00D112A3" w:rsidTr="00533A4B">
        <w:tc>
          <w:tcPr>
            <w:tcW w:w="9570" w:type="dxa"/>
            <w:gridSpan w:val="3"/>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rPr>
                <w:rFonts w:ascii="Times New Roman" w:hAnsi="Times New Roman"/>
                <w:sz w:val="24"/>
                <w:szCs w:val="24"/>
                <w:lang w:eastAsia="ru-RU"/>
              </w:rPr>
            </w:pPr>
            <w:r w:rsidRPr="00D112A3">
              <w:rPr>
                <w:rFonts w:ascii="Times New Roman" w:hAnsi="Times New Roman"/>
                <w:sz w:val="24"/>
                <w:szCs w:val="24"/>
                <w:lang w:eastAsia="ru-RU"/>
              </w:rPr>
              <w:t>7.9. Источники данных:</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___________________________________________________________________________</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(место для текстового описания)</w:t>
            </w:r>
          </w:p>
        </w:tc>
      </w:tr>
    </w:tbl>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bookmarkStart w:id="7" w:name="Par519"/>
      <w:bookmarkEnd w:id="7"/>
      <w:r w:rsidRPr="00D112A3">
        <w:rPr>
          <w:rFonts w:ascii="Times New Roman" w:hAnsi="Times New Roman"/>
          <w:sz w:val="24"/>
          <w:szCs w:val="24"/>
          <w:lang w:eastAsia="ru-RU"/>
        </w:rPr>
        <w:t>&lt;1&gt; Указываются данные из раздела 6 сводного отчета.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bookmarkStart w:id="8" w:name="Par520"/>
      <w:bookmarkEnd w:id="8"/>
      <w:r w:rsidRPr="00D112A3">
        <w:rPr>
          <w:rFonts w:ascii="Times New Roman" w:hAnsi="Times New Roman"/>
          <w:sz w:val="24"/>
          <w:szCs w:val="24"/>
          <w:lang w:eastAsia="ru-RU"/>
        </w:rPr>
        <w:t>&lt;2&gt; Указываются данные из раздела 6 сводного отчета.</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8. Новые обязанности или ограничения для субъектов предпринимательской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и инвестиционной деятельности либо изменение содержания существующих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обязанностей и ограничений, а также порядок организации их исполнения</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3190"/>
        <w:gridCol w:w="3190"/>
        <w:gridCol w:w="3190"/>
      </w:tblGrid>
      <w:tr w:rsidR="00246104" w:rsidRPr="00D112A3" w:rsidTr="00533A4B">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 xml:space="preserve">Группа участников отношений </w:t>
            </w:r>
            <w:hyperlink w:anchor="Par536" w:history="1">
              <w:r w:rsidRPr="00D112A3">
                <w:rPr>
                  <w:rFonts w:ascii="Times New Roman" w:hAnsi="Times New Roman"/>
                  <w:sz w:val="24"/>
                  <w:szCs w:val="24"/>
                  <w:lang w:eastAsia="ru-RU"/>
                </w:rPr>
                <w:t>&lt;3&gt;</w:t>
              </w:r>
            </w:hyperlink>
          </w:p>
        </w:tc>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Описание новых или изменения содержания существующих обязанностей и ограничений</w:t>
            </w:r>
          </w:p>
        </w:tc>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Порядок организации исполнения обязанностей и ограничений</w:t>
            </w:r>
          </w:p>
        </w:tc>
      </w:tr>
      <w:tr w:rsidR="00246104" w:rsidRPr="00D112A3" w:rsidTr="00533A4B">
        <w:tc>
          <w:tcPr>
            <w:tcW w:w="3190" w:type="dxa"/>
            <w:vMerge w:val="restart"/>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(Группа участников отношений N)</w:t>
            </w:r>
          </w:p>
        </w:tc>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(N 1)</w:t>
            </w:r>
          </w:p>
        </w:tc>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r>
      <w:tr w:rsidR="00246104" w:rsidRPr="00D112A3" w:rsidTr="00533A4B">
        <w:tc>
          <w:tcPr>
            <w:tcW w:w="3190" w:type="dxa"/>
            <w:vMerge/>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(N K)</w:t>
            </w:r>
          </w:p>
        </w:tc>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r>
    </w:tbl>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bookmarkStart w:id="9" w:name="Par536"/>
      <w:bookmarkEnd w:id="9"/>
      <w:r w:rsidRPr="00D112A3">
        <w:rPr>
          <w:rFonts w:ascii="Times New Roman" w:hAnsi="Times New Roman"/>
          <w:sz w:val="24"/>
          <w:szCs w:val="24"/>
          <w:lang w:eastAsia="ru-RU"/>
        </w:rPr>
        <w:t>&lt;3&gt; Указываются данные из раздела 5 сводного отчета.</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9. Оценка расходов субъектов предпринимательской и инвестиционной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деятельности, связанных с необходимостью соблюдения установленных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обязанностей или ограничений либо изменением содержания таких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обязанностей и ограничений</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3190"/>
        <w:gridCol w:w="3439"/>
        <w:gridCol w:w="2941"/>
      </w:tblGrid>
      <w:tr w:rsidR="00246104" w:rsidRPr="00D112A3" w:rsidTr="00533A4B">
        <w:tc>
          <w:tcPr>
            <w:tcW w:w="3190"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 xml:space="preserve">Группа участников отношений </w:t>
            </w:r>
            <w:hyperlink w:anchor="Par556" w:history="1">
              <w:r w:rsidRPr="00D112A3">
                <w:rPr>
                  <w:rFonts w:ascii="Times New Roman" w:hAnsi="Times New Roman"/>
                  <w:sz w:val="24"/>
                  <w:szCs w:val="24"/>
                  <w:lang w:eastAsia="ru-RU"/>
                </w:rPr>
                <w:t>&lt;4&gt;</w:t>
              </w:r>
            </w:hyperlink>
          </w:p>
        </w:tc>
        <w:tc>
          <w:tcPr>
            <w:tcW w:w="3439"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 xml:space="preserve">Описание новых или изменения содержания существующих обязанностей и ограничений </w:t>
            </w:r>
            <w:hyperlink w:anchor="Par557" w:history="1">
              <w:r w:rsidRPr="00D112A3">
                <w:rPr>
                  <w:rFonts w:ascii="Times New Roman" w:hAnsi="Times New Roman"/>
                  <w:sz w:val="24"/>
                  <w:szCs w:val="24"/>
                  <w:lang w:eastAsia="ru-RU"/>
                </w:rPr>
                <w:t>&lt;5&gt;</w:t>
              </w:r>
            </w:hyperlink>
          </w:p>
        </w:tc>
        <w:tc>
          <w:tcPr>
            <w:tcW w:w="2941"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Описание и оценка видов расходов</w:t>
            </w:r>
          </w:p>
        </w:tc>
      </w:tr>
      <w:tr w:rsidR="00246104" w:rsidRPr="00D112A3" w:rsidTr="00533A4B">
        <w:tc>
          <w:tcPr>
            <w:tcW w:w="3190" w:type="dxa"/>
            <w:vMerge w:val="restart"/>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(Группа участников отношений N)</w:t>
            </w:r>
          </w:p>
        </w:tc>
        <w:tc>
          <w:tcPr>
            <w:tcW w:w="3439"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(N 1)</w:t>
            </w:r>
          </w:p>
        </w:tc>
        <w:tc>
          <w:tcPr>
            <w:tcW w:w="2941"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r>
      <w:tr w:rsidR="00246104" w:rsidRPr="00D112A3" w:rsidTr="00533A4B">
        <w:tc>
          <w:tcPr>
            <w:tcW w:w="3190" w:type="dxa"/>
            <w:vMerge/>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c>
          <w:tcPr>
            <w:tcW w:w="3439"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(N K)</w:t>
            </w:r>
          </w:p>
        </w:tc>
        <w:tc>
          <w:tcPr>
            <w:tcW w:w="2941"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r>
      <w:tr w:rsidR="00246104" w:rsidRPr="00D112A3" w:rsidTr="00533A4B">
        <w:tc>
          <w:tcPr>
            <w:tcW w:w="9570" w:type="dxa"/>
            <w:gridSpan w:val="3"/>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rPr>
                <w:rFonts w:ascii="Times New Roman" w:hAnsi="Times New Roman"/>
                <w:sz w:val="24"/>
                <w:szCs w:val="24"/>
                <w:lang w:eastAsia="ru-RU"/>
              </w:rPr>
            </w:pPr>
            <w:r w:rsidRPr="00D112A3">
              <w:rPr>
                <w:rFonts w:ascii="Times New Roman" w:hAnsi="Times New Roman"/>
                <w:sz w:val="24"/>
                <w:szCs w:val="24"/>
                <w:lang w:eastAsia="ru-RU"/>
              </w:rPr>
              <w:t>Источники данных:</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___________________________________________________________________________</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(место для текстового описания)</w:t>
            </w:r>
          </w:p>
        </w:tc>
      </w:tr>
    </w:tbl>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bookmarkStart w:id="10" w:name="Par556"/>
      <w:bookmarkEnd w:id="10"/>
      <w:r w:rsidRPr="00D112A3">
        <w:rPr>
          <w:rFonts w:ascii="Times New Roman" w:hAnsi="Times New Roman"/>
          <w:sz w:val="24"/>
          <w:szCs w:val="24"/>
          <w:lang w:eastAsia="ru-RU"/>
        </w:rPr>
        <w:t>&lt;4&gt; Указываются данные из раздела 5 сводного отчета.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bookmarkStart w:id="11" w:name="Par557"/>
      <w:bookmarkEnd w:id="11"/>
      <w:r w:rsidRPr="00D112A3">
        <w:rPr>
          <w:rFonts w:ascii="Times New Roman" w:hAnsi="Times New Roman"/>
          <w:sz w:val="24"/>
          <w:szCs w:val="24"/>
          <w:lang w:eastAsia="ru-RU"/>
        </w:rPr>
        <w:t>&lt;5&gt; Указываются данные из раздела 8 сводного отчета.</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10. Риски решения проблемы предложенным способом регулирования и риски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негативных последствий, а также описание методов контроля эффективности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избранного способа достижения целей регулирования</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2551"/>
        <w:gridCol w:w="1757"/>
        <w:gridCol w:w="2926"/>
        <w:gridCol w:w="2207"/>
      </w:tblGrid>
      <w:tr w:rsidR="00246104" w:rsidRPr="00D112A3" w:rsidTr="00533A4B">
        <w:tc>
          <w:tcPr>
            <w:tcW w:w="2551"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Риски решения проблемы предложенным способом и риски негативных последствий</w:t>
            </w:r>
          </w:p>
        </w:tc>
        <w:tc>
          <w:tcPr>
            <w:tcW w:w="1757"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Оценки вероятности наступления рисков</w:t>
            </w:r>
          </w:p>
        </w:tc>
        <w:tc>
          <w:tcPr>
            <w:tcW w:w="2926"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Методы контроля эффективности избранного способа достижения целей регулирования</w:t>
            </w:r>
          </w:p>
        </w:tc>
        <w:tc>
          <w:tcPr>
            <w:tcW w:w="2207"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Степень контроля рисков</w:t>
            </w:r>
          </w:p>
        </w:tc>
      </w:tr>
      <w:tr w:rsidR="00246104" w:rsidRPr="00D112A3" w:rsidTr="00533A4B">
        <w:tc>
          <w:tcPr>
            <w:tcW w:w="2551"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(Риск 1)</w:t>
            </w:r>
          </w:p>
        </w:tc>
        <w:tc>
          <w:tcPr>
            <w:tcW w:w="1757"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rPr>
                <w:rFonts w:ascii="Times New Roman" w:hAnsi="Times New Roman"/>
                <w:sz w:val="24"/>
                <w:szCs w:val="24"/>
                <w:lang w:eastAsia="ru-RU"/>
              </w:rPr>
            </w:pPr>
          </w:p>
        </w:tc>
        <w:tc>
          <w:tcPr>
            <w:tcW w:w="2926"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rPr>
                <w:rFonts w:ascii="Times New Roman" w:hAnsi="Times New Roman"/>
                <w:sz w:val="24"/>
                <w:szCs w:val="24"/>
                <w:lang w:eastAsia="ru-RU"/>
              </w:rPr>
            </w:pPr>
          </w:p>
        </w:tc>
        <w:tc>
          <w:tcPr>
            <w:tcW w:w="2207"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r>
      <w:tr w:rsidR="00246104" w:rsidRPr="00D112A3" w:rsidTr="00533A4B">
        <w:tc>
          <w:tcPr>
            <w:tcW w:w="2551"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(Риск N)</w:t>
            </w:r>
          </w:p>
        </w:tc>
        <w:tc>
          <w:tcPr>
            <w:tcW w:w="1757"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rPr>
                <w:rFonts w:ascii="Times New Roman" w:hAnsi="Times New Roman"/>
                <w:sz w:val="24"/>
                <w:szCs w:val="24"/>
                <w:lang w:eastAsia="ru-RU"/>
              </w:rPr>
            </w:pPr>
          </w:p>
        </w:tc>
        <w:tc>
          <w:tcPr>
            <w:tcW w:w="2926"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rPr>
                <w:rFonts w:ascii="Times New Roman" w:hAnsi="Times New Roman"/>
                <w:sz w:val="24"/>
                <w:szCs w:val="24"/>
                <w:lang w:eastAsia="ru-RU"/>
              </w:rPr>
            </w:pPr>
          </w:p>
        </w:tc>
        <w:tc>
          <w:tcPr>
            <w:tcW w:w="2207"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r>
      <w:tr w:rsidR="00246104" w:rsidRPr="00D112A3" w:rsidTr="00533A4B">
        <w:tc>
          <w:tcPr>
            <w:tcW w:w="9441" w:type="dxa"/>
            <w:gridSpan w:val="4"/>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Источники данных:</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__________________________________________________________________________</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(место для текстового описания)</w:t>
            </w:r>
          </w:p>
        </w:tc>
      </w:tr>
    </w:tbl>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11. Предполагаемая дата вступления в силу проекта акта, оценка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необходимости установления переходного периода и (или) отсрочки вступления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в силу проекта акта либо необходимости распространения предлагаемого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регулирования на ранее возникшие отношения</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2783"/>
        <w:gridCol w:w="2002"/>
        <w:gridCol w:w="1871"/>
        <w:gridCol w:w="2894"/>
      </w:tblGrid>
      <w:tr w:rsidR="00246104" w:rsidRPr="00D112A3" w:rsidTr="00533A4B">
        <w:tc>
          <w:tcPr>
            <w:tcW w:w="9550" w:type="dxa"/>
            <w:gridSpan w:val="4"/>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rPr>
                <w:rFonts w:ascii="Times New Roman" w:hAnsi="Times New Roman"/>
                <w:sz w:val="24"/>
                <w:szCs w:val="24"/>
                <w:lang w:eastAsia="ru-RU"/>
              </w:rPr>
            </w:pPr>
            <w:r w:rsidRPr="00D112A3">
              <w:rPr>
                <w:rFonts w:ascii="Times New Roman" w:hAnsi="Times New Roman"/>
                <w:sz w:val="24"/>
                <w:szCs w:val="24"/>
                <w:lang w:eastAsia="ru-RU"/>
              </w:rPr>
              <w:t>11.1. Предполагаемая дата вступления в силу проекта акта: _______________ 20___ г.</w:t>
            </w:r>
          </w:p>
        </w:tc>
      </w:tr>
      <w:tr w:rsidR="00246104" w:rsidRPr="00D112A3" w:rsidTr="00533A4B">
        <w:tc>
          <w:tcPr>
            <w:tcW w:w="2783" w:type="dxa"/>
            <w:tcBorders>
              <w:top w:val="single" w:sz="4" w:space="0" w:color="auto"/>
              <w:left w:val="single" w:sz="4" w:space="0" w:color="auto"/>
              <w:bottom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11.2. Необходимость установления переходного периода (или) отсрочки введения предлагаемого регулирования</w:t>
            </w:r>
          </w:p>
        </w:tc>
        <w:tc>
          <w:tcPr>
            <w:tcW w:w="2002" w:type="dxa"/>
            <w:tcBorders>
              <w:top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____________</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есть/нет</w:t>
            </w:r>
          </w:p>
        </w:tc>
        <w:tc>
          <w:tcPr>
            <w:tcW w:w="1871" w:type="dxa"/>
            <w:tcBorders>
              <w:top w:val="single" w:sz="4" w:space="0" w:color="auto"/>
              <w:left w:val="single" w:sz="4" w:space="0" w:color="auto"/>
              <w:bottom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11.3. Срок (если есть необходимость)</w:t>
            </w:r>
          </w:p>
        </w:tc>
        <w:tc>
          <w:tcPr>
            <w:tcW w:w="2894" w:type="dxa"/>
            <w:tcBorders>
              <w:top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_____________________ (дней с момента принятия проекта нормативного правового акта)</w:t>
            </w:r>
          </w:p>
        </w:tc>
      </w:tr>
      <w:tr w:rsidR="00246104" w:rsidRPr="00D112A3" w:rsidTr="00533A4B">
        <w:tc>
          <w:tcPr>
            <w:tcW w:w="2783" w:type="dxa"/>
            <w:tcBorders>
              <w:top w:val="single" w:sz="4" w:space="0" w:color="auto"/>
              <w:left w:val="single" w:sz="4" w:space="0" w:color="auto"/>
              <w:bottom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11.4. Необходимость распространения предлагаемого регулирования на ранее возникшие отношения</w:t>
            </w:r>
          </w:p>
        </w:tc>
        <w:tc>
          <w:tcPr>
            <w:tcW w:w="2002" w:type="dxa"/>
            <w:tcBorders>
              <w:top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____________</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есть/нет</w:t>
            </w:r>
          </w:p>
        </w:tc>
        <w:tc>
          <w:tcPr>
            <w:tcW w:w="1871" w:type="dxa"/>
            <w:tcBorders>
              <w:top w:val="single" w:sz="4" w:space="0" w:color="auto"/>
              <w:left w:val="single" w:sz="4" w:space="0" w:color="auto"/>
              <w:bottom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11.5. Срок (если есть необходимость)</w:t>
            </w:r>
          </w:p>
        </w:tc>
        <w:tc>
          <w:tcPr>
            <w:tcW w:w="2894" w:type="dxa"/>
            <w:tcBorders>
              <w:top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_____________________ (дней с момента принятия проекта нормативного правового акта)</w:t>
            </w:r>
          </w:p>
        </w:tc>
      </w:tr>
      <w:tr w:rsidR="00246104" w:rsidRPr="00D112A3" w:rsidTr="00533A4B">
        <w:tc>
          <w:tcPr>
            <w:tcW w:w="9550" w:type="dxa"/>
            <w:gridSpan w:val="4"/>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11.6. Обоснование необходимости установления переходного периода и (или) отсрочки вступления в силу проекта акта либо необходимости распространения предлагаемого регулирования на ранее возникшие отношения:</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___________________________________________________________________________</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(место для текстового описания)</w:t>
            </w:r>
          </w:p>
        </w:tc>
      </w:tr>
    </w:tbl>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12. Необходимые для достижения заявленных целей регулирования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организационно-технические, методологические, информационные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и иные мероприятия</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2235"/>
        <w:gridCol w:w="1701"/>
        <w:gridCol w:w="1701"/>
        <w:gridCol w:w="1984"/>
        <w:gridCol w:w="1949"/>
      </w:tblGrid>
      <w:tr w:rsidR="00246104" w:rsidRPr="00D112A3" w:rsidTr="00533A4B">
        <w:tc>
          <w:tcPr>
            <w:tcW w:w="223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12.1. Мероприятия, необходимые для достижения целей регулирования</w:t>
            </w:r>
          </w:p>
        </w:tc>
        <w:tc>
          <w:tcPr>
            <w:tcW w:w="1701"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12.2. Сроки мероприятий</w:t>
            </w:r>
          </w:p>
        </w:tc>
        <w:tc>
          <w:tcPr>
            <w:tcW w:w="1701"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12.3. Описание ожидаемого результата</w:t>
            </w:r>
          </w:p>
        </w:tc>
        <w:tc>
          <w:tcPr>
            <w:tcW w:w="1984"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12.4. Объем финансирования</w:t>
            </w:r>
          </w:p>
        </w:tc>
        <w:tc>
          <w:tcPr>
            <w:tcW w:w="1949"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12.5. Источники финансирования</w:t>
            </w:r>
          </w:p>
        </w:tc>
      </w:tr>
      <w:tr w:rsidR="00246104" w:rsidRPr="00D112A3" w:rsidTr="00533A4B">
        <w:tc>
          <w:tcPr>
            <w:tcW w:w="223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(Мероприятия 1)</w:t>
            </w:r>
          </w:p>
        </w:tc>
        <w:tc>
          <w:tcPr>
            <w:tcW w:w="1701"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c>
          <w:tcPr>
            <w:tcW w:w="1949"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r>
      <w:tr w:rsidR="00246104" w:rsidRPr="00D112A3" w:rsidTr="00533A4B">
        <w:tc>
          <w:tcPr>
            <w:tcW w:w="2235"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(Мероприятия N)</w:t>
            </w:r>
          </w:p>
        </w:tc>
        <w:tc>
          <w:tcPr>
            <w:tcW w:w="1701"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c>
          <w:tcPr>
            <w:tcW w:w="1949"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r>
      <w:tr w:rsidR="00246104" w:rsidRPr="00D112A3" w:rsidTr="00533A4B">
        <w:tc>
          <w:tcPr>
            <w:tcW w:w="9570" w:type="dxa"/>
            <w:gridSpan w:val="5"/>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12.6. Общий объем затрат на необходимые для достижения заявленных целей регулирования организационно-технические, методологические, информационные и иные мероприятия:</w:t>
            </w:r>
          </w:p>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____________ млн. руб.</w:t>
            </w:r>
          </w:p>
        </w:tc>
      </w:tr>
    </w:tbl>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13. Индикативные показатели, программы мониторинга и иные способы (методы)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оценки достижения заявленных целей регулирования</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2392"/>
        <w:gridCol w:w="2392"/>
        <w:gridCol w:w="2393"/>
        <w:gridCol w:w="2393"/>
      </w:tblGrid>
      <w:tr w:rsidR="00246104" w:rsidRPr="00D112A3" w:rsidTr="00533A4B">
        <w:tc>
          <w:tcPr>
            <w:tcW w:w="2392"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 xml:space="preserve">13.1. Цели предлагаемого регулирования </w:t>
            </w:r>
            <w:hyperlink w:anchor="Par645" w:history="1">
              <w:r w:rsidRPr="00D112A3">
                <w:rPr>
                  <w:rFonts w:ascii="Times New Roman" w:hAnsi="Times New Roman"/>
                  <w:sz w:val="24"/>
                  <w:szCs w:val="24"/>
                  <w:lang w:eastAsia="ru-RU"/>
                </w:rPr>
                <w:t>&lt;6&gt;</w:t>
              </w:r>
            </w:hyperlink>
          </w:p>
        </w:tc>
        <w:tc>
          <w:tcPr>
            <w:tcW w:w="2392"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13.2. Индикативные показатели</w:t>
            </w:r>
          </w:p>
        </w:tc>
        <w:tc>
          <w:tcPr>
            <w:tcW w:w="2393"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13.3. Единицы измерения индикативных показателей</w:t>
            </w:r>
          </w:p>
        </w:tc>
        <w:tc>
          <w:tcPr>
            <w:tcW w:w="2393"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13.4. Способы расчета индикативных показателей</w:t>
            </w:r>
          </w:p>
        </w:tc>
      </w:tr>
      <w:tr w:rsidR="00246104" w:rsidRPr="00D112A3" w:rsidTr="00533A4B">
        <w:tc>
          <w:tcPr>
            <w:tcW w:w="2392" w:type="dxa"/>
            <w:vMerge w:val="restart"/>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(Цель N)</w:t>
            </w:r>
          </w:p>
        </w:tc>
        <w:tc>
          <w:tcPr>
            <w:tcW w:w="2392"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(Показатель N 1)</w:t>
            </w:r>
          </w:p>
        </w:tc>
        <w:tc>
          <w:tcPr>
            <w:tcW w:w="2393"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c>
          <w:tcPr>
            <w:tcW w:w="2393"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r>
      <w:tr w:rsidR="00246104" w:rsidRPr="00D112A3" w:rsidTr="00533A4B">
        <w:tc>
          <w:tcPr>
            <w:tcW w:w="2392" w:type="dxa"/>
            <w:vMerge/>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p>
        </w:tc>
        <w:tc>
          <w:tcPr>
            <w:tcW w:w="2392"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(Показатель N K)</w:t>
            </w:r>
          </w:p>
        </w:tc>
        <w:tc>
          <w:tcPr>
            <w:tcW w:w="2393"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c>
          <w:tcPr>
            <w:tcW w:w="2393"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p>
        </w:tc>
      </w:tr>
      <w:tr w:rsidR="00246104" w:rsidRPr="00D112A3" w:rsidTr="00533A4B">
        <w:tc>
          <w:tcPr>
            <w:tcW w:w="9570" w:type="dxa"/>
            <w:gridSpan w:val="4"/>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13.5. Информация о программах мониторинга и иных способах (методах) оценки достижения заявленных целей регулирования:</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___________________________________________________________________________</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(место для текстового описания)</w:t>
            </w:r>
          </w:p>
        </w:tc>
      </w:tr>
      <w:tr w:rsidR="00246104" w:rsidRPr="00D112A3" w:rsidTr="00533A4B">
        <w:tc>
          <w:tcPr>
            <w:tcW w:w="7177" w:type="dxa"/>
            <w:gridSpan w:val="3"/>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13.6. Оценка затрат на осуществление мониторинга (в среднем в год)</w:t>
            </w:r>
          </w:p>
        </w:tc>
        <w:tc>
          <w:tcPr>
            <w:tcW w:w="2393" w:type="dxa"/>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rPr>
                <w:rFonts w:ascii="Times New Roman" w:hAnsi="Times New Roman"/>
                <w:sz w:val="24"/>
                <w:szCs w:val="24"/>
                <w:lang w:eastAsia="ru-RU"/>
              </w:rPr>
            </w:pPr>
            <w:r w:rsidRPr="00D112A3">
              <w:rPr>
                <w:rFonts w:ascii="Times New Roman" w:hAnsi="Times New Roman"/>
                <w:sz w:val="24"/>
                <w:szCs w:val="24"/>
                <w:lang w:eastAsia="ru-RU"/>
              </w:rPr>
              <w:t>_________ млн. руб.</w:t>
            </w:r>
          </w:p>
        </w:tc>
      </w:tr>
      <w:tr w:rsidR="00246104" w:rsidRPr="00D112A3" w:rsidTr="00533A4B">
        <w:tc>
          <w:tcPr>
            <w:tcW w:w="9570" w:type="dxa"/>
            <w:gridSpan w:val="4"/>
            <w:tcBorders>
              <w:top w:val="single" w:sz="4" w:space="0" w:color="auto"/>
              <w:left w:val="single" w:sz="4" w:space="0" w:color="auto"/>
              <w:bottom w:val="single" w:sz="4" w:space="0" w:color="auto"/>
              <w:right w:val="single" w:sz="4" w:space="0" w:color="auto"/>
            </w:tcBorders>
          </w:tcPr>
          <w:p w:rsidR="00246104" w:rsidRPr="00D112A3" w:rsidRDefault="00246104" w:rsidP="00533A4B">
            <w:pPr>
              <w:autoSpaceDE w:val="0"/>
              <w:autoSpaceDN w:val="0"/>
              <w:adjustRightInd w:val="0"/>
              <w:spacing w:after="0" w:line="240" w:lineRule="auto"/>
              <w:jc w:val="both"/>
              <w:rPr>
                <w:rFonts w:ascii="Times New Roman" w:hAnsi="Times New Roman"/>
                <w:sz w:val="24"/>
                <w:szCs w:val="24"/>
                <w:lang w:eastAsia="ru-RU"/>
              </w:rPr>
            </w:pPr>
            <w:r w:rsidRPr="00D112A3">
              <w:rPr>
                <w:rFonts w:ascii="Times New Roman" w:hAnsi="Times New Roman"/>
                <w:sz w:val="24"/>
                <w:szCs w:val="24"/>
                <w:lang w:eastAsia="ru-RU"/>
              </w:rPr>
              <w:t>13.7. Описание источников информации для расчета показателей (индикаторов):</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___________________________________________________________________________</w:t>
            </w:r>
          </w:p>
          <w:p w:rsidR="00246104" w:rsidRPr="00D112A3" w:rsidRDefault="00246104" w:rsidP="00533A4B">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(место для текстового описания)</w:t>
            </w:r>
          </w:p>
        </w:tc>
      </w:tr>
    </w:tbl>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bookmarkStart w:id="12" w:name="Par645"/>
      <w:bookmarkEnd w:id="12"/>
      <w:r w:rsidRPr="00D112A3">
        <w:rPr>
          <w:rFonts w:ascii="Times New Roman" w:hAnsi="Times New Roman"/>
          <w:sz w:val="24"/>
          <w:szCs w:val="24"/>
          <w:lang w:eastAsia="ru-RU"/>
        </w:rPr>
        <w:t>&lt;6&gt; Указываются данные из раздела 3 сводного отчета.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sectPr w:rsidR="00246104" w:rsidRPr="00D112A3">
          <w:pgSz w:w="16838" w:h="11905" w:orient="landscape"/>
          <w:pgMar w:top="1701" w:right="719" w:bottom="850" w:left="1134" w:header="0" w:footer="0" w:gutter="0"/>
          <w:cols w:space="720"/>
          <w:noEndnote/>
        </w:sectPr>
      </w:pPr>
    </w:p>
    <w:p w:rsidR="00246104" w:rsidRPr="00D112A3" w:rsidRDefault="00246104" w:rsidP="00814A5A">
      <w:pPr>
        <w:autoSpaceDE w:val="0"/>
        <w:autoSpaceDN w:val="0"/>
        <w:adjustRightInd w:val="0"/>
        <w:spacing w:after="0" w:line="240" w:lineRule="auto"/>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Информация об  оценке  регулирующего воздействия проекта акта  размещена на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официальном  сайте  в  информационно-телекоммуникационной  сети Интернет по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адресу: 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(полный электронный адрес размещения проекта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в информационно-телекоммуникационной сети Интернет)</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В  ходе  подготовки  настоящего  заключения  регулирующим  органом были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проведены публичные консультации в сроки с</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(срок начала публичных консультаций)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по ___________________________________________________________________ </w:t>
      </w:r>
      <w:hyperlink w:anchor="Par659" w:history="1">
        <w:r w:rsidRPr="00D112A3">
          <w:rPr>
            <w:rFonts w:ascii="Courier New" w:hAnsi="Courier New" w:cs="Courier New"/>
            <w:sz w:val="24"/>
            <w:szCs w:val="24"/>
            <w:lang w:eastAsia="ru-RU"/>
          </w:rPr>
          <w:t>&lt;7&gt;</w:t>
        </w:r>
      </w:hyperlink>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(срок окончания публичных консультаций)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bookmarkStart w:id="13" w:name="Par659"/>
      <w:bookmarkEnd w:id="13"/>
      <w:r w:rsidRPr="00D112A3">
        <w:rPr>
          <w:rFonts w:ascii="Courier New" w:hAnsi="Courier New" w:cs="Courier New"/>
          <w:sz w:val="24"/>
          <w:szCs w:val="24"/>
          <w:lang w:eastAsia="ru-RU"/>
        </w:rPr>
        <w:t xml:space="preserve">    &lt;7&gt;  Указываются  в  случае  проведения  регулирующим органом публичных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консультаций  в соответствии с </w:t>
      </w:r>
      <w:hyperlink r:id="rId12" w:history="1">
        <w:r w:rsidRPr="00D112A3">
          <w:rPr>
            <w:rFonts w:ascii="Courier New" w:hAnsi="Courier New" w:cs="Courier New"/>
            <w:sz w:val="24"/>
            <w:szCs w:val="24"/>
            <w:lang w:eastAsia="ru-RU"/>
          </w:rPr>
          <w:t>подпунктом "б" пункта 2.4</w:t>
        </w:r>
      </w:hyperlink>
      <w:r w:rsidRPr="00D112A3">
        <w:rPr>
          <w:rFonts w:ascii="Courier New" w:hAnsi="Courier New" w:cs="Courier New"/>
          <w:sz w:val="24"/>
          <w:szCs w:val="24"/>
          <w:lang w:eastAsia="ru-RU"/>
        </w:rPr>
        <w:t xml:space="preserve"> Порядка проведения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оценки   регулирующего  воздействия  проектов  нормативных  правовых  актов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администрации Тейковского муниципального района.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На  основе  проведенной  оценки  регулирующего воздействия проекта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сделаны следующие выводы </w:t>
      </w:r>
      <w:hyperlink w:anchor="Par667" w:history="1">
        <w:r w:rsidRPr="00D112A3">
          <w:rPr>
            <w:rFonts w:ascii="Courier New" w:hAnsi="Courier New" w:cs="Courier New"/>
            <w:sz w:val="24"/>
            <w:szCs w:val="24"/>
            <w:lang w:eastAsia="ru-RU"/>
          </w:rPr>
          <w:t>&lt;8&gt;</w:t>
        </w:r>
      </w:hyperlink>
      <w:r w:rsidRPr="00D112A3">
        <w:rPr>
          <w:rFonts w:ascii="Courier New" w:hAnsi="Courier New" w:cs="Courier New"/>
          <w:sz w:val="24"/>
          <w:szCs w:val="24"/>
          <w:lang w:eastAsia="ru-RU"/>
        </w:rPr>
        <w:t>:</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bookmarkStart w:id="14" w:name="Par667"/>
      <w:bookmarkEnd w:id="14"/>
      <w:r w:rsidRPr="00D112A3">
        <w:rPr>
          <w:rFonts w:ascii="Courier New" w:hAnsi="Courier New" w:cs="Courier New"/>
          <w:sz w:val="24"/>
          <w:szCs w:val="24"/>
          <w:lang w:eastAsia="ru-RU"/>
        </w:rPr>
        <w:t xml:space="preserve">    &lt;8&gt;  В  случае  если  по  результатам  оценки регулирующего воздействия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выявлено  отсутствие  положений, вводящих избыточные обязанности, запреты 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ограничения  для физических и юридических лиц в сфере предпринимательской 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инвестиционной   деятельности  или  способствующих  их  введению,  а  также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положений,  приводящих к возникновению необоснованных расходов физических 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юридических  лиц в сфере предпринимательской и инвестиционной деятельности,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а  также  бюджетов  всех  уровней бюджетной системы Российской Федерации, 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установлено  наличие достаточного обоснования решения проблемы предложенным</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способом  регулирования,  подготовка  заключения  об  оценке  регулирующего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воздействия после указания соответствующих выводов завершена.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(вывод о наличии либо отсутствии достаточного обоснования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решения проблемы предложенным способом регулирования)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(вывод о наличии либо отсутствии положений, вводящих избыточные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обязанности, запреты и ограничения для физических и юридических лиц</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в сфере предпринимательской и инвестиционной деятельности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или способствующих их введению, а также положений, приводящих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к возникновению необоснованных расходов физических и юридических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лиц в сфере предпринимательской и инвестиционной деятельности,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а также бюджетов всех уровней бюджетной системы Российской Федерации)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(обоснование выводов, а также иные замечания и предложения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регулирующего органа)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Приложение: Отчет о проведении публичных консультаций.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Руководитель регулирующего органа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            _______________      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(инициалы, фамилия)                   дата                  подпись</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УТВЕРЖДАЮ:</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Председатель   рабочей   группы   по   внедрению   и   развитию  оценки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регулирующего   воздействия  проектов  нормативных  правовых  актов  Тейковского муниципального района,   затрагивающих   вопросы   осуществления   предпринимательской  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инвестиционной деятельности в Тейковском муниципальном районе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            _______________      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(инициалы, фамилия)                  дата                   подпись</w:t>
      </w:r>
    </w:p>
    <w:p w:rsidR="00246104" w:rsidRPr="00D112A3" w:rsidRDefault="00246104" w:rsidP="00230FF6">
      <w:pPr>
        <w:pStyle w:val="ConsPlusNormal"/>
        <w:ind w:firstLine="540"/>
        <w:jc w:val="right"/>
      </w:pPr>
      <w:r w:rsidRPr="00D112A3">
        <w:t>Приложение № 2</w:t>
      </w:r>
    </w:p>
    <w:p w:rsidR="00246104" w:rsidRPr="00D112A3" w:rsidRDefault="00246104" w:rsidP="00230FF6">
      <w:pPr>
        <w:pStyle w:val="ConsPlusNormal"/>
        <w:ind w:firstLine="540"/>
        <w:jc w:val="right"/>
      </w:pPr>
      <w:r w:rsidRPr="00D112A3">
        <w:t>к постановлению</w:t>
      </w:r>
    </w:p>
    <w:p w:rsidR="00246104" w:rsidRPr="00D112A3" w:rsidRDefault="00246104" w:rsidP="00230FF6">
      <w:pPr>
        <w:pStyle w:val="ConsPlusNormal"/>
        <w:ind w:firstLine="540"/>
        <w:jc w:val="right"/>
      </w:pPr>
      <w:r w:rsidRPr="00D112A3">
        <w:t xml:space="preserve">администрации Тейковского </w:t>
      </w:r>
    </w:p>
    <w:p w:rsidR="00246104" w:rsidRPr="00D112A3" w:rsidRDefault="00246104" w:rsidP="00230FF6">
      <w:pPr>
        <w:pStyle w:val="ConsPlusNormal"/>
        <w:ind w:firstLine="540"/>
        <w:jc w:val="right"/>
      </w:pPr>
      <w:r w:rsidRPr="00D112A3">
        <w:t xml:space="preserve">муниципального района </w:t>
      </w:r>
    </w:p>
    <w:p w:rsidR="00246104" w:rsidRPr="00D112A3" w:rsidRDefault="00246104" w:rsidP="000C1A52">
      <w:pPr>
        <w:autoSpaceDE w:val="0"/>
        <w:autoSpaceDN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 xml:space="preserve">                                                                                                    от 24.05.2016 № 81    </w:t>
      </w:r>
    </w:p>
    <w:p w:rsidR="00246104" w:rsidRPr="00D112A3" w:rsidRDefault="00246104" w:rsidP="00814A5A">
      <w:pPr>
        <w:autoSpaceDE w:val="0"/>
        <w:autoSpaceDN w:val="0"/>
        <w:adjustRightInd w:val="0"/>
        <w:spacing w:after="0" w:line="240" w:lineRule="auto"/>
        <w:jc w:val="center"/>
        <w:rPr>
          <w:rFonts w:ascii="Times New Roman" w:hAnsi="Times New Roman"/>
          <w:b/>
          <w:bCs/>
          <w:sz w:val="24"/>
          <w:szCs w:val="24"/>
          <w:lang w:eastAsia="ru-RU"/>
        </w:rPr>
      </w:pPr>
      <w:r w:rsidRPr="00D112A3">
        <w:rPr>
          <w:rFonts w:ascii="Times New Roman" w:hAnsi="Times New Roman"/>
          <w:b/>
          <w:bCs/>
          <w:sz w:val="24"/>
          <w:szCs w:val="24"/>
          <w:lang w:eastAsia="ru-RU"/>
        </w:rPr>
        <w:t xml:space="preserve">Порядок </w:t>
      </w:r>
    </w:p>
    <w:p w:rsidR="00246104" w:rsidRPr="00D112A3" w:rsidRDefault="00246104" w:rsidP="00814A5A">
      <w:pPr>
        <w:autoSpaceDE w:val="0"/>
        <w:autoSpaceDN w:val="0"/>
        <w:adjustRightInd w:val="0"/>
        <w:spacing w:after="0" w:line="240" w:lineRule="auto"/>
        <w:jc w:val="center"/>
        <w:rPr>
          <w:rFonts w:ascii="Times New Roman" w:hAnsi="Times New Roman"/>
          <w:b/>
          <w:bCs/>
          <w:sz w:val="24"/>
          <w:szCs w:val="24"/>
          <w:lang w:eastAsia="ru-RU"/>
        </w:rPr>
      </w:pPr>
      <w:r w:rsidRPr="00D112A3">
        <w:rPr>
          <w:rFonts w:ascii="Times New Roman" w:hAnsi="Times New Roman"/>
          <w:b/>
          <w:bCs/>
          <w:sz w:val="24"/>
          <w:szCs w:val="24"/>
          <w:lang w:eastAsia="ru-RU"/>
        </w:rPr>
        <w:t>проведения экспертизы нормативных правовых актов Тейковского муниципального района, затрагивающих вопросы осуществления</w:t>
      </w:r>
    </w:p>
    <w:p w:rsidR="00246104" w:rsidRPr="00D112A3" w:rsidRDefault="00246104" w:rsidP="00814A5A">
      <w:pPr>
        <w:autoSpaceDE w:val="0"/>
        <w:autoSpaceDN w:val="0"/>
        <w:adjustRightInd w:val="0"/>
        <w:spacing w:after="0" w:line="240" w:lineRule="auto"/>
        <w:jc w:val="center"/>
        <w:rPr>
          <w:rFonts w:ascii="Times New Roman" w:hAnsi="Times New Roman"/>
          <w:b/>
          <w:bCs/>
          <w:sz w:val="24"/>
          <w:szCs w:val="24"/>
          <w:lang w:eastAsia="ru-RU"/>
        </w:rPr>
      </w:pPr>
      <w:r w:rsidRPr="00D112A3">
        <w:rPr>
          <w:rFonts w:ascii="Times New Roman" w:hAnsi="Times New Roman"/>
          <w:b/>
          <w:bCs/>
          <w:sz w:val="24"/>
          <w:szCs w:val="24"/>
          <w:lang w:eastAsia="ru-RU"/>
        </w:rPr>
        <w:t>предпринимательской и инвестиционной деятельности</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center"/>
        <w:outlineLvl w:val="1"/>
        <w:rPr>
          <w:rFonts w:ascii="Times New Roman" w:hAnsi="Times New Roman"/>
          <w:sz w:val="24"/>
          <w:szCs w:val="24"/>
          <w:lang w:eastAsia="ru-RU"/>
        </w:rPr>
      </w:pPr>
      <w:r w:rsidRPr="00D112A3">
        <w:rPr>
          <w:rFonts w:ascii="Times New Roman" w:hAnsi="Times New Roman"/>
          <w:sz w:val="24"/>
          <w:szCs w:val="24"/>
          <w:lang w:eastAsia="ru-RU"/>
        </w:rPr>
        <w:t>1. Общие положения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1.1. Настоящий Порядок проведения экспертизы нормативных правовых актов Тейковского муниципального района, затрагивающих вопросы осуществления предпринимательской и инвестиционной деятельности (далее - Порядок), разработан в целях регламентации процедуры проведения администрацией Тейковского муниципального района экспертизы нормативных правовых актов Тейковского муниципального района, затрагивающих вопросы осуществления предпринимательской и инвестиционной деятельности (далее - нормативный правовой акт, экспертиза нормативных правовых актов), в том числе порядок проведения публичных консультаций, механизм взаимодействия уполномоченного органа со структурными подразделениями администрации Тейковского муниципального района, а также с представителями предпринимательского сообщества.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1.2. Экспертиза нормативных правовых актов проводится в целях выявления в нормативном правовом акте положений, которые необоснованно затрудняют осуществление предпринимательской и инвестиционной деятельности.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1.3. Экспертиза нормативных правовых актов проводится отделом правового обеспечения (далее- уполномоченным органом) в соответствии с планом проведения экспертизы нормативных правовых актов (далее - план).</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1.4. При проведении экспертизы нормативных правовых актов осуществляется: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1) исследование нормативного правового акта во взаимосвязи со сложившейся практикой его применения на предмет наличия положений, необоснованно затрудняющих ведение предпринимательской и инвестиционной деятельности;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2) проведение публичных консультаций по нормативному правовому акту;</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 рассмотрение и учет замечаний, предложений, рекомендаций, информационно-аналитических материалов, поступивших в ходе публичных консультаций;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 составление мотивированного заключения об экспертизе нормативного правового акта (далее - заключение).</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1.5. Экспертиза нормативных правовых актов не проводится в отношении нормативных правовых актов, содержащих сведения, составляющие государственную тайну, или сведения конфиденциального характера, а также разработанных в целях предупреждения и (или) ликвидации чрезвычайных ситуаций природного и техногенного характера, недопущения кризисных ситуаций и предупреждения террористических актов и (или) для ликвидации их последствий.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center"/>
        <w:outlineLvl w:val="1"/>
        <w:rPr>
          <w:rFonts w:ascii="Times New Roman" w:hAnsi="Times New Roman"/>
          <w:sz w:val="24"/>
          <w:szCs w:val="24"/>
          <w:lang w:eastAsia="ru-RU"/>
        </w:rPr>
      </w:pPr>
      <w:r w:rsidRPr="00D112A3">
        <w:rPr>
          <w:rFonts w:ascii="Times New Roman" w:hAnsi="Times New Roman"/>
          <w:sz w:val="24"/>
          <w:szCs w:val="24"/>
          <w:lang w:eastAsia="ru-RU"/>
        </w:rPr>
        <w:t>2. Формирование плана проведения экспертизы</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нормативных правовых актов</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2.1. Формирование плана осуществляется на основании предложений о проведении экспертизы, поступивших в уполномоченный орган от:</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а) органов местного самоуправления Тейковского муниципального района;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б) Совета Тейковского муниципального района, структурных подразделений администрации Тейковского муниципального района;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в) общественных и иных организаций;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г) субъектов предпринимательской и инвестиционной деятельности, их ассоциаций и союзов;</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д) иных заинтересованных лиц.</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bookmarkStart w:id="15" w:name="Par33"/>
      <w:bookmarkEnd w:id="15"/>
      <w:r w:rsidRPr="00D112A3">
        <w:rPr>
          <w:rFonts w:ascii="Times New Roman" w:hAnsi="Times New Roman"/>
          <w:sz w:val="24"/>
          <w:szCs w:val="24"/>
          <w:lang w:eastAsia="ru-RU"/>
        </w:rPr>
        <w:t>2.2. Предложение о проведении экспертизы нормативных правовых актов подается в уполномоченный орган в письменной форме или в форме электронного документа. В предложении о проведении экспертизы нормативных правовых актов должны быть указаны:</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1) наименование уполномоченного органа;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2) наименование лица, вносящего предложение о проведении экспертизы нормативных правовых актов;</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 адрес, по которому должен быть отправлен ответ о рассмотрении предложения;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 реквизиты нормативного правового акта, в отношении которого вносится предложение о проведении экспертизы;</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5) положения нормативного правового акта, необоснованно затрудняющие осуществление предпринимательской и инвестиционной деятельности;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6) в чем заключается суть (содержание) условий (препятствий), затрудняющих осуществление предпринимательской и инвестиционной деятельности;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7) просьба включить нормативный правовой акт в план.</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 xml:space="preserve">2.3. Для формирования плана уполномоченный орган размещает на официальном сайте в информационно-телекоммуникационной сети Интернет </w:t>
      </w:r>
      <w:r w:rsidRPr="00D112A3">
        <w:rPr>
          <w:rFonts w:ascii="Times New Roman" w:hAnsi="Times New Roman"/>
          <w:sz w:val="24"/>
          <w:szCs w:val="24"/>
          <w:lang w:val="en-US" w:eastAsia="ru-RU"/>
        </w:rPr>
        <w:t>http</w:t>
      </w:r>
      <w:r w:rsidRPr="00D112A3">
        <w:rPr>
          <w:rFonts w:ascii="Times New Roman" w:hAnsi="Times New Roman"/>
          <w:sz w:val="24"/>
          <w:szCs w:val="24"/>
          <w:lang w:eastAsia="ru-RU"/>
        </w:rPr>
        <w:t>://тейково-район.рф/ (далее - официальный сайт), в разделе, предназначенном для размещения информации о проведении экспертизы нормативных правовых актов, извещение о формировании плана с указанием требований к предложению о проведении экспертизы, наименования уполномоченного органа, почтового и электронного адресов, по которым можно направить предложение.</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2.4. Поступившее предложение о проведении экспертизы нормативных правовых актов подлежит обязательной регистрации в течение трех рабочих дней с момента поступления.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2.5. Предложение о проведении экспертизы нормативных правовых актов, поступившее в уполномоченный орган, рассматривается в течение 30 рабочих дней со дня регистрации.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 xml:space="preserve">2.6. Уполномоченный орган в письменной форме или в форме электронного документа уведомляет о рассмотрении предложения и включении нормативного правового акта в проект плана или отказе во включении с указанием причин отказа не позднее трех рабочих дней после принятия соответствующего решения. Основанием для отказа служит несоблюдение требований, установленных </w:t>
      </w:r>
      <w:hyperlink w:anchor="Par33" w:history="1">
        <w:r w:rsidRPr="00D112A3">
          <w:rPr>
            <w:rFonts w:ascii="Times New Roman" w:hAnsi="Times New Roman"/>
            <w:sz w:val="24"/>
            <w:szCs w:val="24"/>
            <w:lang w:eastAsia="ru-RU"/>
          </w:rPr>
          <w:t>пунктом 2.2</w:t>
        </w:r>
      </w:hyperlink>
      <w:r w:rsidRPr="00D112A3">
        <w:rPr>
          <w:rFonts w:ascii="Times New Roman" w:hAnsi="Times New Roman"/>
          <w:sz w:val="24"/>
          <w:szCs w:val="24"/>
          <w:lang w:eastAsia="ru-RU"/>
        </w:rPr>
        <w:t xml:space="preserve"> настоящего Порядка.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2.7. В плане для каждого нормативного правового акта предусматривается срок проведения экспертизы, который не должен превышать трех месяцев.</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Срок проведения экспертизы при необходимости может быть продлен уполномоченным органом, но не более чем на один месяц.</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2.8. План на очередной год разрабатывается рабочей группой по внедрению и развитию оценки регулирующего воздействия проектов нормативных правовых актов Тейковского муниципального района и экспертизе нормативных правовых актов Тейковского муниципального района, затрагивающих вопросы осуществления предпринимательской и инвестиционной деятельности в Тейковском муниципальном районе (далее - рабочая группа), ежегодно, в срок до 20 декабря года, предшествующего очередному и утверждается администрацией Тейковского муниципального района.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2.9. В течение 10 рабочих дней после утверждения план размещается на официальном сайте.</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center"/>
        <w:outlineLvl w:val="1"/>
        <w:rPr>
          <w:rFonts w:ascii="Times New Roman" w:hAnsi="Times New Roman"/>
          <w:sz w:val="24"/>
          <w:szCs w:val="24"/>
          <w:lang w:eastAsia="ru-RU"/>
        </w:rPr>
      </w:pPr>
      <w:r w:rsidRPr="00D112A3">
        <w:rPr>
          <w:rFonts w:ascii="Times New Roman" w:hAnsi="Times New Roman"/>
          <w:sz w:val="24"/>
          <w:szCs w:val="24"/>
          <w:lang w:eastAsia="ru-RU"/>
        </w:rPr>
        <w:t>3. Проведение публичных консультаций</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по нормативному правовому акту</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3.1. В ходе экспертизы нормативных правовых актов уполномоченным органом проводятся публичные консультации.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В целях обеспечения привлечения широкого круга представителей предпринимательского сообщества, научных и экспертных организаций уполномоченный орган могут заключатся соглашения о взаимодействии при проведении экспертизы нормативных правовых актов с предпринимательским сообществом, научно-исследовательскими и экспертными организациями.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3.2. Форма соглашения о взаимодействии при проведении экспертизы нормативных правовых актов определяется уполномоченным органом.</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3.3. Для проведения публичных консультаций уполномоченным органом на официальном сайте размещается уведомление о проведении публичных консультаций с указанием срока начала и окончания публичных консультаций, способа направления своих мнений участниками публичных консультаций, текст нормативного правового акта, а также опросный лист с перечнем вопросов, обсуждаемых в ходе публичных консультаций.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Аналогичный пакет документов направляется уполномоченным органом в адрес организаций, с которыми уполномоченным органом заключены соглашения о взаимодействии при проведении экспертизы.</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3.4. Срок проведения публичных консультаций определяется уполномоченным органом и не может составлять менее 30 календарных дней с даты размещения уведомления о проведении публичных консультаций на официальном сайте.</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 xml:space="preserve">3.5. Форма </w:t>
      </w:r>
      <w:hyperlink r:id="rId13" w:history="1">
        <w:r w:rsidRPr="00D112A3">
          <w:rPr>
            <w:rFonts w:ascii="Times New Roman" w:hAnsi="Times New Roman"/>
            <w:sz w:val="24"/>
            <w:szCs w:val="24"/>
            <w:lang w:eastAsia="ru-RU"/>
          </w:rPr>
          <w:t>уведомления</w:t>
        </w:r>
      </w:hyperlink>
      <w:r w:rsidRPr="00D112A3">
        <w:rPr>
          <w:rFonts w:ascii="Times New Roman" w:hAnsi="Times New Roman"/>
          <w:sz w:val="24"/>
          <w:szCs w:val="24"/>
          <w:lang w:eastAsia="ru-RU"/>
        </w:rPr>
        <w:t xml:space="preserve"> о проведении публичных консультаций приведена в приложении № 1 к настоящему Порядку.</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 xml:space="preserve">3.6. Примерная форма опросного </w:t>
      </w:r>
      <w:hyperlink r:id="rId14" w:history="1">
        <w:r w:rsidRPr="00D112A3">
          <w:rPr>
            <w:rFonts w:ascii="Times New Roman" w:hAnsi="Times New Roman"/>
            <w:sz w:val="24"/>
            <w:szCs w:val="24"/>
            <w:lang w:eastAsia="ru-RU"/>
          </w:rPr>
          <w:t>листа</w:t>
        </w:r>
      </w:hyperlink>
      <w:r w:rsidRPr="00D112A3">
        <w:rPr>
          <w:rFonts w:ascii="Times New Roman" w:hAnsi="Times New Roman"/>
          <w:sz w:val="24"/>
          <w:szCs w:val="24"/>
          <w:lang w:eastAsia="ru-RU"/>
        </w:rPr>
        <w:t xml:space="preserve"> для проведения публичных консультаций в рамках экспертизы нормативного правового акта приведена в приложении № 2 к настоящему Порядку.</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Перечень вопросов, включаемых в опросный лист для проведения публичных консультаций по конкретному нормативному правовому акту, определяется в зависимости от его специфики. В опросный лист подлежат включению вопросы, касающиеся положений нормативного правового акта, указанных в предложении о проведении экспертизы.</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3.7. Результаты публичных консультаций отражаются в заключении.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center"/>
        <w:outlineLvl w:val="1"/>
        <w:rPr>
          <w:rFonts w:ascii="Times New Roman" w:hAnsi="Times New Roman"/>
          <w:sz w:val="24"/>
          <w:szCs w:val="24"/>
          <w:lang w:eastAsia="ru-RU"/>
        </w:rPr>
      </w:pPr>
      <w:r w:rsidRPr="00D112A3">
        <w:rPr>
          <w:rFonts w:ascii="Times New Roman" w:hAnsi="Times New Roman"/>
          <w:sz w:val="24"/>
          <w:szCs w:val="24"/>
          <w:lang w:eastAsia="ru-RU"/>
        </w:rPr>
        <w:t>4. Подготовка заключения об экспертизе</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r w:rsidRPr="00D112A3">
        <w:rPr>
          <w:rFonts w:ascii="Times New Roman" w:hAnsi="Times New Roman"/>
          <w:sz w:val="24"/>
          <w:szCs w:val="24"/>
          <w:lang w:eastAsia="ru-RU"/>
        </w:rPr>
        <w:t>нормативного правового акта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4.1. Уполномоченный орган вправе привлекать к проведению экспертизы нормативных правовых актов независимые экспертные организации.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4.2. Уполномоченным органом могут создаваться экспертные группы для проведения экспертизы отдельных нормативных правовых актов.</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4.3. Экспертиза нормативных правовых актов проводится уполномоченным органом при участии структурных подразделений администрации Тейковского муниципального района, к компетенции которого относится регулируемая данным актом сфера общественных отношений, и с представителями предпринимательского сообщества.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4.4. Уполномоченный орган запрашивает у органа, осуществляющего нормативно-правовое регулирование в соответствующей сфере деятельности, материалы, необходимые для проведения экспертизы, содержащие сведения, на которых основывается необходимость государственного регулирования соответствующих общественных отношений, и определяет срок их представления.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В случае если на запрос уполномоченного органа в установленный срок не представлены необходимые в целях проведения экспертизы нормативных правовых актов материалы, сведения об этом подлежат указанию в тексте заключения.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4.5. Уполномоченный орган обращается к представителям предпринимательского сообщества и иным заинтересованным лицам с запросом информационно-аналитических материалов и мнений по предмету экспертизы, определяя в нем срок для их представления.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4.6. При проведении экспертизы нормативных правовых актов подлежат рассмотрению замечания, предложения, рекомендации, сведения (расчеты и обоснования), информационно-аналитические и статистические материалы, поступившие в ходе публичных консультаций, анализируются положения нормативного правового акта во взаимосвязи со сложившейся практикой их применения, учитывается их соответствие принципам правового регулирования, установленным законодательством, определяется характер и степень воздействия положений нормативного правового акта на регулируемые отношения в сфере предпринимательской и инвестиционной деятельности, устанавливается наличие затруднений при ее осуществлении, вызванных применением положений нормативного правового акта, а также их обоснованность и целесообразность для целей государственного регулирования соответствующих отношений.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4.7. При проведении экспертизы нормативных правовых актов изучаются следующие вопросы:</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1) затрудняют ли положения нормативного правового акта, указанные в предложении о проведении экспертизы, осуществление предпринимательской и инвестиционной деятельности;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2) содержит ли нормативный правовой акт положения, затрудняющие осуществление предпринимательской и инвестиционной деятельности, помимо указанных в предложении о проведении экспертизы, в том числе:</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положения, содержащие избыточные требования по подготовке и (или) предоставлению документов, сведений, информации;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требования, связанные с необходимостью создания, приобретения, содержания, реализации каких-либо активов, возникновения, наличия или прекращения договорных обязательств, наличия персонала, осуществления не связанных с предоставлением информации или подготовкой документов работ, услуг в связи с организацией, осуществлением или прекращением определенного вида деятельности, которые, по мнению субъекта предпринимательской и инвестиционной деятельности, необоснованно затрудняют ведение деятельности либо приводят к существенным издержкам или невозможности осуществления предпринимательской или инвестиционной деятельности;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3) чем было обусловлено принятие норм, затрудняющих осуществление предпринимательской и инвестиционной деятельности, существует ли необходимость сохранения данных положений на момент проведения экспертизы;</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 является ли на момент проведения экспертизы государственное вмешательство необходимым средством решения существующей проблемы;</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5) иные вопросы, связанные с выявлением в исследуемом нормативном правовом акте положений, необоснованно затрудняющих осуществление предпринимательской и инвестиционной деятельности.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4.8. По результатам экспертизы нормативных правовых актов уполномоченный орган составляет проект заключения об экспертизе нормативного правового акта (далее - заключение), в котором указываются реквизиты нормативного правового акта, информация о выявленных положениях нормативного правового акта, которые необоснованно затрудняют осуществление предпринимательской и инвестиционной деятельности, или об отсутствии таких положений, а также обоснование сделанных выводов, информация о проведенных публичных консультациях, позиции участников экспертизы.</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 xml:space="preserve">Форма </w:t>
      </w:r>
      <w:hyperlink r:id="rId15" w:history="1">
        <w:r w:rsidRPr="00D112A3">
          <w:rPr>
            <w:rFonts w:ascii="Times New Roman" w:hAnsi="Times New Roman"/>
            <w:sz w:val="24"/>
            <w:szCs w:val="24"/>
            <w:lang w:eastAsia="ru-RU"/>
          </w:rPr>
          <w:t>заключения</w:t>
        </w:r>
      </w:hyperlink>
      <w:r w:rsidRPr="00D112A3">
        <w:rPr>
          <w:rFonts w:ascii="Times New Roman" w:hAnsi="Times New Roman"/>
          <w:sz w:val="24"/>
          <w:szCs w:val="24"/>
          <w:lang w:eastAsia="ru-RU"/>
        </w:rPr>
        <w:t xml:space="preserve"> об экспертизе нормативного правового акта приведена в приложении № 3 к настоящему Порядку.</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4.9. Проект заключения направляется в органы, осуществляющие нормативно-правовое регулирование в соответствующей сфере деятельности, с указанием срока окончания приема замечаний и предложений, а также лицам, с которыми уполномоченным органом заключены соглашения о взаимодействии при проведении экспертизы, с указанием срока окончания приема замечаний и предложений.</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4.10. Поступившие в уполномоченный орган в установленный срок отзывы, замечания и предложения рассматриваются при доработке проекта заключения.</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По представленным отзывам, замечаниям и предложениям уполномоченный орган вправе обратиться с запросом к членам рабочей группы либо вынести представленные отзывы, замечания и предложения на рассмотрение рабочей группы.</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4.11. Заключение подписывается руководителем уполномоченного органа не позднее последнего дня срока проведения экспертизы данного нормативного правового акта, установленного планом.</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4.12. В течение пяти рабочих дней с момента подписания заключение размещается на официальном сайте, направляется лицу, обратившемуся с предложением о проведении экспертизы данного нормативного правового акта, в соответствующие органы, осуществляющие нормативно-правовое регулирование в соответствующей сфере деятельности, а также лицам, с которыми уполномоченным органом заключены соглашения о взаимодействии при проведении экспертизы.</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r w:rsidRPr="00D112A3">
        <w:rPr>
          <w:rFonts w:ascii="Times New Roman" w:hAnsi="Times New Roman"/>
          <w:sz w:val="24"/>
          <w:szCs w:val="24"/>
          <w:lang w:eastAsia="ru-RU"/>
        </w:rPr>
        <w:t>4.13. Заключение, содержащее вывод о наличии в нормативном правовом акте положений, необоснованно затрудняющих осуществление предпринимательской и инвестиционной деятельности, является основанием для рассмотрения вопроса об отмене или внесении изменений в указанный нормативный правовой акт структурными подразделениями администрации Тейковского муниципального района, осуществляющими функции по выработке государственной политики и нормативно-правовому регулированию в соответствующей сфере деятельности.</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ind w:firstLine="540"/>
        <w:jc w:val="both"/>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r w:rsidRPr="00D112A3">
        <w:rPr>
          <w:rFonts w:ascii="Times New Roman" w:hAnsi="Times New Roman"/>
          <w:sz w:val="24"/>
          <w:szCs w:val="24"/>
          <w:lang w:eastAsia="ru-RU"/>
        </w:rPr>
        <w:t>Приложение № 1</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к Порядку</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проведения экспертизы</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нормативных правовых актов</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Тейковского муниципального района</w:t>
      </w:r>
    </w:p>
    <w:p w:rsidR="00246104" w:rsidRPr="00D112A3" w:rsidRDefault="00246104" w:rsidP="00814A5A">
      <w:pPr>
        <w:autoSpaceDE w:val="0"/>
        <w:autoSpaceDN w:val="0"/>
        <w:adjustRightInd w:val="0"/>
        <w:spacing w:after="0" w:line="240" w:lineRule="auto"/>
        <w:jc w:val="center"/>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Форма уведомления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о проведении публичных консультаций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Настоящим</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(наименование уполномоченного органа)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уведомляет   о   проведении  публичных  консультаций  в  рамках  проведения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экспертизы нормативного правового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наименование вида акта, структурного подразделения, должностного лица,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принявшего акт</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реквизиты нормативного правового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Экспертиза  проводится  в  целях  выявления в нормативном правовом акте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положений,      которые      необоснованно     затрудняют     осуществление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предпринимательской и инвестиционной деятельности.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Сроки проведения публичных консультаций: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(дата начала и окончания)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Мнения,  замечания  и  предложения  направляются  по  прилагаемой форме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опросного листа: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в электронном виде на адрес:</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(адрес электронной почты)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или на бумажном носителе по адресу:</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(адрес уполномоченного органа)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Контактное лицо по вопросам публичных консультаций: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(Ф.И.О. ответственного лица)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рабочий телефон: 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график работы: с ___________________ до __________________ по рабочим дням.</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Приложения: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1) текст нормативного правового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2) опросный </w:t>
      </w:r>
      <w:hyperlink w:anchor="Par54" w:history="1">
        <w:r w:rsidRPr="00D112A3">
          <w:rPr>
            <w:rFonts w:ascii="Courier New" w:hAnsi="Courier New" w:cs="Courier New"/>
            <w:sz w:val="24"/>
            <w:szCs w:val="24"/>
            <w:lang w:eastAsia="ru-RU"/>
          </w:rPr>
          <w:t>лист</w:t>
        </w:r>
      </w:hyperlink>
      <w:r w:rsidRPr="00D112A3">
        <w:rPr>
          <w:rFonts w:ascii="Courier New" w:hAnsi="Courier New" w:cs="Courier New"/>
          <w:sz w:val="24"/>
          <w:szCs w:val="24"/>
          <w:lang w:eastAsia="ru-RU"/>
        </w:rPr>
        <w:t xml:space="preserve"> для проведения публичных консультаций.</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r w:rsidRPr="00D112A3">
        <w:rPr>
          <w:rFonts w:ascii="Times New Roman" w:hAnsi="Times New Roman"/>
          <w:sz w:val="24"/>
          <w:szCs w:val="24"/>
          <w:lang w:eastAsia="ru-RU"/>
        </w:rPr>
        <w:t>Приложение № 2</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к Порядку</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проведения экспертизы</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нормативных правовых актов</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Тейковского муниципального района</w:t>
      </w: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Примерная форма опросного листа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для проведения публичных консультаций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в рамках экспертизы нормативного правового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(реквизиты нормативного правового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Контактная информация об участнике публичных консультаций: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Наименование участника: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Сфера деятельности участника: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Фамилия, имя, отчество контактного лица: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Номер контактного телефона: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Адрес электронной почты: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Перечень вопросов,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обсуждаемых в ходе проведения публичных консультаций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  Является  ли проблема, на решение которой направлен проект нормативного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правового акта, актуальной в настоящее время для Тейковского муниципального района?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2.  Является ли государственное вмешательство необходимым средством решения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существующей проблемы?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3.  Является ли выбранный вариант решения проблемы оптимальным (в том числе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  точки  зрения  выгод  и  издержек  для  субъектов  предпринимательской 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инвестиционной  деятельности,  Тейковского муниципального района,  государства  и  общества 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целом)?  Если  да,  выделите  те из них, которые, по Вашему мнению, были бы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менее затратны и/или более эффективны.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4.  Какие  положения  нормативного  правового  акта  приводят  к увеличению</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издержек  субъектов предпринимательской и инвестиционной деятельности? Если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возможно,  оцените  размер  данных издержек количественно (в часах рабочего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времени, в денежном эквиваленте и прочее).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5.  Какие  положения  нормативного  правового  акта  создают необоснованные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административные барьеры для субъектов предпринимательской и инвестиционной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деятельности? В чем это проявляется?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6.  Какие  положения  нормативного  правового акта ограничивают возможности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осуществления предпринимательской и инвестиционной деятельности?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7.  Есть ли в нормативном правовом акте избыточные требования по подготовке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 (или) предоставлению документов, сведений, информации: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а)  требуемую  аналогичную или идентичную информацию (документы) выдает тот</w:t>
      </w:r>
      <w:bookmarkStart w:id="16" w:name="_GoBack"/>
      <w:bookmarkEnd w:id="16"/>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же государственный орган;</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б)    аналогичную   или   идентичную   информацию   (документы)   требуется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предоставлять  в  несколько  органов государственной власти или учреждения,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предоставляющие государственные услуги;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в)  необоснованная  частота  подготовки  и  (или) предоставления информации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(документов),   получающий   информацию   орган  не  использует  ее  с  той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периодичностью,  с  которой  получает  обязательную  к  подготовке  и (или)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предоставлению информацию (документы);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г)   требования  к  предоставлению  информации  (документов)  об  объектах,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подлежащих   в   соответствии   с  законодательством  Российской  Федерации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обязательной  государственной  регистрации,  в  случае  если  вся требуемая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информация  или  документы имеются в распоряжении государственных органов 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связи   с   государственной   регистрацией   и   имеющиеся  в  распоряжении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государственных   органов   информация   и   документы   имеют  необходимую</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актуальность;</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д)    аналогичную   или   идентичную   информацию   (документы)   требуется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предоставлять  в  одно  или различные подразделения одного и того же органа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(учреждения);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е)   наличие   организационных   препятствий   для  приема  обязательных  к</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предоставлению  документов  (удаленное  местонахождение  приема документов,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неопределенность  времени  приема  документов,  имеется  иной  ограниченный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ресурс государственных органов для приема документов);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ж)  отсутствие альтернативных способов подачи обязательных к предоставлению</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информации  и  документов  (запрещение  отправки  документов через агентов,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неуполномоченных лиц, с использованием электронных сетей связи);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з)  предъявление  завышенных  требований к форме предоставляемой информации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или  документам, предоставление которых связано с оказанием государственной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услуги;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  процедура  подачи  документов  не предусматривает возможности получения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доказательств   о   факте  приема  уполномоченным  лицом  обязательной  для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предоставления информации (документов);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к)  установленная  процедура  не способствует сохранению конфиденциальности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предоставляемой  информации  (документов)  или  способствует нарушению иных</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охраняемых законом прав.</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8.  Оцените,  насколько полно и точно отражены обязанности, ответственность</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субъектов   предпринимательской  и  инвестиционной  деятельности,  а  также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насколько  понятно  сформулированы  административные процедуры, реализуемые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структурными  подразделениями администрации Тейковского муниципального района, насколько точно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и недвусмысленно прописаны властные полномочия?</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9. Какие положения нормативного правового акта способствуют ограничению или</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уменьшению   количества   субъектов  предпринимательской  и  инвестиционной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деятельности в регулируемой сфере?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10. Является ли следующее положение нормативного правового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(уполномоченным органом приводится положение нормативного правового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 xml:space="preserve">          акта, указанное в предложении о проведении экспертизы)</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необоснованно  затрудняющим  ведение  предпринимательской  и инвестиционной</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деятельности? На чем основывается Ваше мнение?</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11.  Иные предложения и замечания, которые, по Вашему мнению, целесообразно</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учесть при проведении экспертизы нормативного правового акта:</w:t>
      </w:r>
    </w:p>
    <w:p w:rsidR="00246104" w:rsidRPr="00D112A3" w:rsidRDefault="00246104" w:rsidP="00814A5A">
      <w:pPr>
        <w:autoSpaceDE w:val="0"/>
        <w:autoSpaceDN w:val="0"/>
        <w:adjustRightInd w:val="0"/>
        <w:spacing w:after="0" w:line="240" w:lineRule="auto"/>
        <w:jc w:val="both"/>
        <w:rPr>
          <w:rFonts w:ascii="Courier New" w:hAnsi="Courier New" w:cs="Courier New"/>
          <w:sz w:val="24"/>
          <w:szCs w:val="24"/>
          <w:lang w:eastAsia="ru-RU"/>
        </w:rPr>
      </w:pPr>
      <w:r w:rsidRPr="00D112A3">
        <w:rPr>
          <w:rFonts w:ascii="Courier New" w:hAnsi="Courier New" w:cs="Courier New"/>
          <w:sz w:val="24"/>
          <w:szCs w:val="24"/>
          <w:lang w:eastAsia="ru-RU"/>
        </w:rPr>
        <w:t>___________________________________________________________________________</w:t>
      </w: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814A5A">
      <w:pPr>
        <w:autoSpaceDE w:val="0"/>
        <w:autoSpaceDN w:val="0"/>
        <w:adjustRightInd w:val="0"/>
        <w:spacing w:after="0" w:line="240" w:lineRule="auto"/>
        <w:jc w:val="right"/>
        <w:outlineLvl w:val="0"/>
        <w:rPr>
          <w:rFonts w:ascii="Times New Roman" w:hAnsi="Times New Roman"/>
          <w:sz w:val="24"/>
          <w:szCs w:val="24"/>
          <w:lang w:eastAsia="ru-RU"/>
        </w:rPr>
      </w:pPr>
    </w:p>
    <w:p w:rsidR="00246104" w:rsidRPr="00D112A3" w:rsidRDefault="00246104" w:rsidP="00533A4B">
      <w:pPr>
        <w:autoSpaceDE w:val="0"/>
        <w:autoSpaceDN w:val="0"/>
        <w:adjustRightInd w:val="0"/>
        <w:spacing w:after="0" w:line="240" w:lineRule="auto"/>
        <w:jc w:val="right"/>
        <w:outlineLvl w:val="0"/>
        <w:rPr>
          <w:rFonts w:ascii="Times New Roman" w:hAnsi="Times New Roman"/>
          <w:sz w:val="24"/>
          <w:szCs w:val="24"/>
          <w:lang w:eastAsia="ru-RU"/>
        </w:rPr>
      </w:pPr>
      <w:r w:rsidRPr="00D112A3">
        <w:rPr>
          <w:rFonts w:ascii="Times New Roman" w:hAnsi="Times New Roman"/>
          <w:sz w:val="24"/>
          <w:szCs w:val="24"/>
          <w:lang w:eastAsia="ru-RU"/>
        </w:rPr>
        <w:t>Приложение № 3</w:t>
      </w:r>
    </w:p>
    <w:p w:rsidR="00246104" w:rsidRPr="00D112A3" w:rsidRDefault="00246104" w:rsidP="00533A4B">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к Порядку</w:t>
      </w:r>
    </w:p>
    <w:p w:rsidR="00246104" w:rsidRPr="00D112A3" w:rsidRDefault="00246104" w:rsidP="00533A4B">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проведения экспертизы</w:t>
      </w:r>
    </w:p>
    <w:p w:rsidR="00246104" w:rsidRPr="00D112A3" w:rsidRDefault="00246104" w:rsidP="00533A4B">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нормативных правовых актов</w:t>
      </w:r>
    </w:p>
    <w:p w:rsidR="00246104" w:rsidRPr="00D112A3" w:rsidRDefault="00246104" w:rsidP="00533A4B">
      <w:pPr>
        <w:autoSpaceDE w:val="0"/>
        <w:autoSpaceDN w:val="0"/>
        <w:adjustRightInd w:val="0"/>
        <w:spacing w:after="0" w:line="240" w:lineRule="auto"/>
        <w:jc w:val="right"/>
        <w:rPr>
          <w:rFonts w:ascii="Times New Roman" w:hAnsi="Times New Roman"/>
          <w:sz w:val="24"/>
          <w:szCs w:val="24"/>
          <w:lang w:eastAsia="ru-RU"/>
        </w:rPr>
      </w:pPr>
      <w:r w:rsidRPr="00D112A3">
        <w:rPr>
          <w:rFonts w:ascii="Times New Roman" w:hAnsi="Times New Roman"/>
          <w:sz w:val="24"/>
          <w:szCs w:val="24"/>
          <w:lang w:eastAsia="ru-RU"/>
        </w:rPr>
        <w:t>Тейковского муниципального района</w:t>
      </w:r>
    </w:p>
    <w:p w:rsidR="00246104" w:rsidRPr="00D112A3" w:rsidRDefault="00246104" w:rsidP="00533A4B">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pStyle w:val="ConsPlusNormal"/>
        <w:jc w:val="right"/>
      </w:pPr>
    </w:p>
    <w:p w:rsidR="00246104" w:rsidRPr="00D112A3" w:rsidRDefault="00246104" w:rsidP="00814A5A">
      <w:pPr>
        <w:pStyle w:val="ConsPlusNonformat"/>
        <w:jc w:val="both"/>
        <w:rPr>
          <w:sz w:val="24"/>
          <w:szCs w:val="24"/>
        </w:rPr>
      </w:pPr>
      <w:r w:rsidRPr="00D112A3">
        <w:rPr>
          <w:sz w:val="24"/>
          <w:szCs w:val="24"/>
        </w:rPr>
        <w:t xml:space="preserve">                             Форма заключения</w:t>
      </w:r>
    </w:p>
    <w:p w:rsidR="00246104" w:rsidRPr="00D112A3" w:rsidRDefault="00246104" w:rsidP="00814A5A">
      <w:pPr>
        <w:pStyle w:val="ConsPlusNonformat"/>
        <w:jc w:val="both"/>
        <w:rPr>
          <w:sz w:val="24"/>
          <w:szCs w:val="24"/>
        </w:rPr>
      </w:pPr>
      <w:r w:rsidRPr="00D112A3">
        <w:rPr>
          <w:sz w:val="24"/>
          <w:szCs w:val="24"/>
        </w:rPr>
        <w:t xml:space="preserve">                 об экспертизе нормативного правового акта</w:t>
      </w:r>
    </w:p>
    <w:p w:rsidR="00246104" w:rsidRPr="00D112A3" w:rsidRDefault="00246104" w:rsidP="00814A5A">
      <w:pPr>
        <w:pStyle w:val="ConsPlusNonformat"/>
        <w:jc w:val="both"/>
        <w:rPr>
          <w:sz w:val="24"/>
          <w:szCs w:val="24"/>
        </w:rPr>
      </w:pPr>
    </w:p>
    <w:p w:rsidR="00246104" w:rsidRPr="00D112A3" w:rsidRDefault="00246104" w:rsidP="00814A5A">
      <w:pPr>
        <w:pStyle w:val="ConsPlusNonformat"/>
        <w:jc w:val="both"/>
        <w:rPr>
          <w:sz w:val="24"/>
          <w:szCs w:val="24"/>
        </w:rPr>
      </w:pPr>
      <w:r w:rsidRPr="00D112A3">
        <w:rPr>
          <w:sz w:val="24"/>
          <w:szCs w:val="24"/>
        </w:rPr>
        <w:t xml:space="preserve">    В  соответствии  с  действующим  законодательством проведена экспертиза</w:t>
      </w:r>
    </w:p>
    <w:p w:rsidR="00246104" w:rsidRPr="00D112A3" w:rsidRDefault="00246104" w:rsidP="00814A5A">
      <w:pPr>
        <w:pStyle w:val="ConsPlusNonformat"/>
        <w:jc w:val="both"/>
        <w:rPr>
          <w:sz w:val="24"/>
          <w:szCs w:val="24"/>
        </w:rPr>
      </w:pPr>
      <w:r w:rsidRPr="00D112A3">
        <w:rPr>
          <w:sz w:val="24"/>
          <w:szCs w:val="24"/>
        </w:rPr>
        <w:t>нормативного правового акта Тейковского муниципального района.</w:t>
      </w:r>
    </w:p>
    <w:p w:rsidR="00246104" w:rsidRPr="00D112A3" w:rsidRDefault="00246104" w:rsidP="00814A5A">
      <w:pPr>
        <w:pStyle w:val="ConsPlusNonformat"/>
        <w:jc w:val="both"/>
        <w:rPr>
          <w:sz w:val="24"/>
          <w:szCs w:val="24"/>
        </w:rPr>
      </w:pPr>
      <w:r w:rsidRPr="00D112A3">
        <w:rPr>
          <w:sz w:val="24"/>
          <w:szCs w:val="24"/>
        </w:rPr>
        <w:t>______________________________________________  провел экспертизу</w:t>
      </w:r>
    </w:p>
    <w:p w:rsidR="00246104" w:rsidRPr="00D112A3" w:rsidRDefault="00246104" w:rsidP="00814A5A">
      <w:pPr>
        <w:pStyle w:val="ConsPlusNonformat"/>
        <w:jc w:val="both"/>
        <w:rPr>
          <w:sz w:val="24"/>
          <w:szCs w:val="24"/>
        </w:rPr>
      </w:pPr>
      <w:r w:rsidRPr="00D112A3">
        <w:rPr>
          <w:sz w:val="24"/>
          <w:szCs w:val="24"/>
        </w:rPr>
        <w:t xml:space="preserve"> (наименование уполномоченного органа)</w:t>
      </w:r>
    </w:p>
    <w:p w:rsidR="00246104" w:rsidRPr="00D112A3" w:rsidRDefault="00246104" w:rsidP="00814A5A">
      <w:pPr>
        <w:pStyle w:val="ConsPlusNonformat"/>
        <w:jc w:val="both"/>
        <w:rPr>
          <w:sz w:val="24"/>
          <w:szCs w:val="24"/>
        </w:rPr>
      </w:pPr>
      <w:r w:rsidRPr="00D112A3">
        <w:rPr>
          <w:sz w:val="24"/>
          <w:szCs w:val="24"/>
        </w:rPr>
        <w:t>___________________________________________________________________________</w:t>
      </w:r>
    </w:p>
    <w:p w:rsidR="00246104" w:rsidRPr="00D112A3" w:rsidRDefault="00246104" w:rsidP="00814A5A">
      <w:pPr>
        <w:pStyle w:val="ConsPlusNonformat"/>
        <w:jc w:val="both"/>
        <w:rPr>
          <w:sz w:val="24"/>
          <w:szCs w:val="24"/>
        </w:rPr>
      </w:pPr>
      <w:r w:rsidRPr="00D112A3">
        <w:rPr>
          <w:sz w:val="24"/>
          <w:szCs w:val="24"/>
        </w:rPr>
        <w:t xml:space="preserve">                  (реквизиты нормативного правового акта)</w:t>
      </w:r>
    </w:p>
    <w:p w:rsidR="00246104" w:rsidRPr="00D112A3" w:rsidRDefault="00246104" w:rsidP="00814A5A">
      <w:pPr>
        <w:pStyle w:val="ConsPlusNonformat"/>
        <w:jc w:val="both"/>
        <w:rPr>
          <w:sz w:val="24"/>
          <w:szCs w:val="24"/>
        </w:rPr>
      </w:pPr>
      <w:r w:rsidRPr="00D112A3">
        <w:rPr>
          <w:sz w:val="24"/>
          <w:szCs w:val="24"/>
        </w:rPr>
        <w:t>и сообщает следующее.</w:t>
      </w:r>
    </w:p>
    <w:p w:rsidR="00246104" w:rsidRPr="00D112A3" w:rsidRDefault="00246104" w:rsidP="00814A5A">
      <w:pPr>
        <w:pStyle w:val="ConsPlusNonformat"/>
        <w:jc w:val="both"/>
        <w:rPr>
          <w:sz w:val="24"/>
          <w:szCs w:val="24"/>
        </w:rPr>
      </w:pPr>
      <w:r w:rsidRPr="00D112A3">
        <w:rPr>
          <w:sz w:val="24"/>
          <w:szCs w:val="24"/>
        </w:rPr>
        <w:t xml:space="preserve">    В  ходе  проведения  экспертизы  нормативного  правового  акта  с "___"</w:t>
      </w:r>
    </w:p>
    <w:p w:rsidR="00246104" w:rsidRPr="00D112A3" w:rsidRDefault="00246104" w:rsidP="00814A5A">
      <w:pPr>
        <w:pStyle w:val="ConsPlusNonformat"/>
        <w:jc w:val="both"/>
        <w:rPr>
          <w:sz w:val="24"/>
          <w:szCs w:val="24"/>
        </w:rPr>
      </w:pPr>
      <w:r w:rsidRPr="00D112A3">
        <w:rPr>
          <w:sz w:val="24"/>
          <w:szCs w:val="24"/>
        </w:rPr>
        <w:t>_________  20___  г.  по  "___"  __________  20___  г.  проведены публичные</w:t>
      </w:r>
    </w:p>
    <w:p w:rsidR="00246104" w:rsidRPr="00D112A3" w:rsidRDefault="00246104" w:rsidP="00814A5A">
      <w:pPr>
        <w:pStyle w:val="ConsPlusNonformat"/>
        <w:jc w:val="both"/>
        <w:rPr>
          <w:sz w:val="24"/>
          <w:szCs w:val="24"/>
        </w:rPr>
      </w:pPr>
      <w:r w:rsidRPr="00D112A3">
        <w:rPr>
          <w:sz w:val="24"/>
          <w:szCs w:val="24"/>
        </w:rPr>
        <w:t>консультации  с  целью  сбора  сведений о положениях нормативного правового</w:t>
      </w:r>
    </w:p>
    <w:p w:rsidR="00246104" w:rsidRPr="00D112A3" w:rsidRDefault="00246104" w:rsidP="00814A5A">
      <w:pPr>
        <w:pStyle w:val="ConsPlusNonformat"/>
        <w:jc w:val="both"/>
        <w:rPr>
          <w:sz w:val="24"/>
          <w:szCs w:val="24"/>
        </w:rPr>
      </w:pPr>
      <w:r w:rsidRPr="00D112A3">
        <w:rPr>
          <w:sz w:val="24"/>
          <w:szCs w:val="24"/>
        </w:rPr>
        <w:t>акта,   необоснованно   затрудняющих  осуществление  предпринимательской  и</w:t>
      </w:r>
    </w:p>
    <w:p w:rsidR="00246104" w:rsidRPr="00D112A3" w:rsidRDefault="00246104" w:rsidP="00814A5A">
      <w:pPr>
        <w:pStyle w:val="ConsPlusNonformat"/>
        <w:jc w:val="both"/>
        <w:rPr>
          <w:sz w:val="24"/>
          <w:szCs w:val="24"/>
        </w:rPr>
      </w:pPr>
      <w:r w:rsidRPr="00D112A3">
        <w:rPr>
          <w:sz w:val="24"/>
          <w:szCs w:val="24"/>
        </w:rPr>
        <w:t>инвестиционной деятельности. Информация о проведении публичных консультаций</w:t>
      </w:r>
    </w:p>
    <w:p w:rsidR="00246104" w:rsidRPr="00D112A3" w:rsidRDefault="00246104" w:rsidP="00814A5A">
      <w:pPr>
        <w:pStyle w:val="ConsPlusNonformat"/>
        <w:jc w:val="both"/>
        <w:rPr>
          <w:sz w:val="24"/>
          <w:szCs w:val="24"/>
        </w:rPr>
      </w:pPr>
      <w:r w:rsidRPr="00D112A3">
        <w:rPr>
          <w:sz w:val="24"/>
          <w:szCs w:val="24"/>
        </w:rPr>
        <w:t>была размещена в сети Интернет по адресу: ________________________________.</w:t>
      </w:r>
    </w:p>
    <w:p w:rsidR="00246104" w:rsidRPr="00D112A3" w:rsidRDefault="00246104" w:rsidP="00814A5A">
      <w:pPr>
        <w:pStyle w:val="ConsPlusNonformat"/>
        <w:jc w:val="both"/>
        <w:rPr>
          <w:sz w:val="24"/>
          <w:szCs w:val="24"/>
        </w:rPr>
      </w:pPr>
      <w:r w:rsidRPr="00D112A3">
        <w:rPr>
          <w:sz w:val="24"/>
          <w:szCs w:val="24"/>
        </w:rPr>
        <w:t xml:space="preserve">    Инициатором проведения экспертизы  нормативного правового акта выступил</w:t>
      </w:r>
    </w:p>
    <w:p w:rsidR="00246104" w:rsidRPr="00D112A3" w:rsidRDefault="00246104" w:rsidP="00814A5A">
      <w:pPr>
        <w:pStyle w:val="ConsPlusNonformat"/>
        <w:jc w:val="both"/>
        <w:rPr>
          <w:sz w:val="24"/>
          <w:szCs w:val="24"/>
        </w:rPr>
      </w:pPr>
      <w:r w:rsidRPr="00D112A3">
        <w:rPr>
          <w:sz w:val="24"/>
          <w:szCs w:val="24"/>
        </w:rPr>
        <w:t>__________________________________________________________________________.</w:t>
      </w:r>
    </w:p>
    <w:p w:rsidR="00246104" w:rsidRPr="00D112A3" w:rsidRDefault="00246104" w:rsidP="00814A5A">
      <w:pPr>
        <w:pStyle w:val="ConsPlusNonformat"/>
        <w:jc w:val="both"/>
        <w:rPr>
          <w:sz w:val="24"/>
          <w:szCs w:val="24"/>
        </w:rPr>
      </w:pPr>
      <w:r w:rsidRPr="00D112A3">
        <w:rPr>
          <w:sz w:val="24"/>
          <w:szCs w:val="24"/>
        </w:rPr>
        <w:t xml:space="preserve">     (наименование лица, внесшего предложение о проведении экспертизы)</w:t>
      </w:r>
    </w:p>
    <w:p w:rsidR="00246104" w:rsidRPr="00D112A3" w:rsidRDefault="00246104" w:rsidP="00814A5A">
      <w:pPr>
        <w:pStyle w:val="ConsPlusNonformat"/>
        <w:jc w:val="both"/>
        <w:rPr>
          <w:sz w:val="24"/>
          <w:szCs w:val="24"/>
        </w:rPr>
      </w:pPr>
      <w:r w:rsidRPr="00D112A3">
        <w:rPr>
          <w:sz w:val="24"/>
          <w:szCs w:val="24"/>
        </w:rPr>
        <w:t xml:space="preserve">    Для  проведения экспертизы создана экспертная группа (состав экспертной</w:t>
      </w:r>
    </w:p>
    <w:p w:rsidR="00246104" w:rsidRPr="00D112A3" w:rsidRDefault="00246104" w:rsidP="00814A5A">
      <w:pPr>
        <w:pStyle w:val="ConsPlusNonformat"/>
        <w:jc w:val="both"/>
        <w:rPr>
          <w:sz w:val="24"/>
          <w:szCs w:val="24"/>
        </w:rPr>
      </w:pPr>
      <w:r w:rsidRPr="00D112A3">
        <w:rPr>
          <w:sz w:val="24"/>
          <w:szCs w:val="24"/>
        </w:rPr>
        <w:t>группы приведен в приложении 1 к данному заключению)/привлечена независимая</w:t>
      </w:r>
    </w:p>
    <w:p w:rsidR="00246104" w:rsidRPr="00D112A3" w:rsidRDefault="00246104" w:rsidP="00814A5A">
      <w:pPr>
        <w:pStyle w:val="ConsPlusNonformat"/>
        <w:jc w:val="both"/>
        <w:rPr>
          <w:sz w:val="24"/>
          <w:szCs w:val="24"/>
        </w:rPr>
      </w:pPr>
      <w:r w:rsidRPr="00D112A3">
        <w:rPr>
          <w:sz w:val="24"/>
          <w:szCs w:val="24"/>
        </w:rPr>
        <w:t>экспертная организация ___________________________________________________.</w:t>
      </w:r>
    </w:p>
    <w:p w:rsidR="00246104" w:rsidRPr="00D112A3" w:rsidRDefault="00246104" w:rsidP="00814A5A">
      <w:pPr>
        <w:pStyle w:val="ConsPlusNonformat"/>
        <w:jc w:val="both"/>
        <w:rPr>
          <w:sz w:val="24"/>
          <w:szCs w:val="24"/>
        </w:rPr>
      </w:pPr>
      <w:r w:rsidRPr="00D112A3">
        <w:rPr>
          <w:sz w:val="24"/>
          <w:szCs w:val="24"/>
        </w:rPr>
        <w:t xml:space="preserve">    По  результатам  публичных  консультаций  получено ____ замечаний и ___</w:t>
      </w:r>
    </w:p>
    <w:p w:rsidR="00246104" w:rsidRPr="00D112A3" w:rsidRDefault="00246104" w:rsidP="00814A5A">
      <w:pPr>
        <w:pStyle w:val="ConsPlusNonformat"/>
        <w:jc w:val="both"/>
        <w:rPr>
          <w:sz w:val="24"/>
          <w:szCs w:val="24"/>
        </w:rPr>
      </w:pPr>
      <w:r w:rsidRPr="00D112A3">
        <w:rPr>
          <w:sz w:val="24"/>
          <w:szCs w:val="24"/>
        </w:rPr>
        <w:t>предложений.   Результаты  проведения  публичных  консультаций  обобщены  в</w:t>
      </w:r>
    </w:p>
    <w:p w:rsidR="00246104" w:rsidRPr="00D112A3" w:rsidRDefault="00246104" w:rsidP="00814A5A">
      <w:pPr>
        <w:pStyle w:val="ConsPlusNonformat"/>
        <w:jc w:val="both"/>
        <w:rPr>
          <w:sz w:val="24"/>
          <w:szCs w:val="24"/>
        </w:rPr>
      </w:pPr>
      <w:r w:rsidRPr="00D112A3">
        <w:rPr>
          <w:sz w:val="24"/>
          <w:szCs w:val="24"/>
        </w:rPr>
        <w:t>справке  о  результатах  проведения  публичных консультаций (приложение 2 к</w:t>
      </w:r>
    </w:p>
    <w:p w:rsidR="00246104" w:rsidRPr="00D112A3" w:rsidRDefault="00246104" w:rsidP="00814A5A">
      <w:pPr>
        <w:pStyle w:val="ConsPlusNonformat"/>
        <w:jc w:val="both"/>
        <w:rPr>
          <w:sz w:val="24"/>
          <w:szCs w:val="24"/>
        </w:rPr>
      </w:pPr>
      <w:r w:rsidRPr="00D112A3">
        <w:rPr>
          <w:sz w:val="24"/>
          <w:szCs w:val="24"/>
        </w:rPr>
        <w:t>данному заключению).</w:t>
      </w:r>
    </w:p>
    <w:p w:rsidR="00246104" w:rsidRPr="00D112A3" w:rsidRDefault="00246104" w:rsidP="00814A5A">
      <w:pPr>
        <w:pStyle w:val="ConsPlusNonformat"/>
        <w:jc w:val="both"/>
        <w:rPr>
          <w:sz w:val="24"/>
          <w:szCs w:val="24"/>
        </w:rPr>
      </w:pPr>
      <w:r w:rsidRPr="00D112A3">
        <w:rPr>
          <w:sz w:val="24"/>
          <w:szCs w:val="24"/>
        </w:rPr>
        <w:t xml:space="preserve">    Дополнительно   запросы   о   предоставлении  информации  направлены  в</w:t>
      </w:r>
    </w:p>
    <w:p w:rsidR="00246104" w:rsidRPr="00D112A3" w:rsidRDefault="00246104" w:rsidP="00814A5A">
      <w:pPr>
        <w:pStyle w:val="ConsPlusNonformat"/>
        <w:jc w:val="both"/>
        <w:rPr>
          <w:sz w:val="24"/>
          <w:szCs w:val="24"/>
        </w:rPr>
      </w:pPr>
      <w:r w:rsidRPr="00D112A3">
        <w:rPr>
          <w:sz w:val="24"/>
          <w:szCs w:val="24"/>
        </w:rPr>
        <w:t>__________________________________________________________________________.</w:t>
      </w:r>
    </w:p>
    <w:p w:rsidR="00246104" w:rsidRPr="00D112A3" w:rsidRDefault="00246104" w:rsidP="00814A5A">
      <w:pPr>
        <w:pStyle w:val="ConsPlusNonformat"/>
        <w:jc w:val="both"/>
        <w:rPr>
          <w:sz w:val="24"/>
          <w:szCs w:val="24"/>
        </w:rPr>
      </w:pPr>
      <w:r w:rsidRPr="00D112A3">
        <w:rPr>
          <w:sz w:val="24"/>
          <w:szCs w:val="24"/>
        </w:rPr>
        <w:t xml:space="preserve">            (наименование лиц, которым были направлены запросы)</w:t>
      </w:r>
    </w:p>
    <w:p w:rsidR="00246104" w:rsidRPr="00D112A3" w:rsidRDefault="00246104" w:rsidP="00814A5A">
      <w:pPr>
        <w:pStyle w:val="ConsPlusNonformat"/>
        <w:jc w:val="both"/>
        <w:rPr>
          <w:sz w:val="24"/>
          <w:szCs w:val="24"/>
        </w:rPr>
      </w:pPr>
      <w:r w:rsidRPr="00D112A3">
        <w:rPr>
          <w:sz w:val="24"/>
          <w:szCs w:val="24"/>
        </w:rPr>
        <w:t xml:space="preserve">    Не представлены по дополнительному запросу сведения следующими лицами:</w:t>
      </w:r>
    </w:p>
    <w:p w:rsidR="00246104" w:rsidRPr="00D112A3" w:rsidRDefault="00246104" w:rsidP="00814A5A">
      <w:pPr>
        <w:pStyle w:val="ConsPlusNonformat"/>
        <w:jc w:val="both"/>
        <w:rPr>
          <w:sz w:val="24"/>
          <w:szCs w:val="24"/>
        </w:rPr>
      </w:pPr>
      <w:r w:rsidRPr="00D112A3">
        <w:rPr>
          <w:sz w:val="24"/>
          <w:szCs w:val="24"/>
        </w:rPr>
        <w:t>__________________________________________________________________________.</w:t>
      </w:r>
    </w:p>
    <w:p w:rsidR="00246104" w:rsidRPr="00D112A3" w:rsidRDefault="00246104" w:rsidP="00814A5A">
      <w:pPr>
        <w:pStyle w:val="ConsPlusNonformat"/>
        <w:jc w:val="both"/>
        <w:rPr>
          <w:sz w:val="24"/>
          <w:szCs w:val="24"/>
        </w:rPr>
      </w:pPr>
      <w:r w:rsidRPr="00D112A3">
        <w:rPr>
          <w:sz w:val="24"/>
          <w:szCs w:val="24"/>
        </w:rPr>
        <w:t xml:space="preserve">    1.    Обоснование    необходимости    государственного    регулирования</w:t>
      </w:r>
    </w:p>
    <w:p w:rsidR="00246104" w:rsidRPr="00D112A3" w:rsidRDefault="00246104" w:rsidP="00814A5A">
      <w:pPr>
        <w:pStyle w:val="ConsPlusNonformat"/>
        <w:jc w:val="both"/>
        <w:rPr>
          <w:sz w:val="24"/>
          <w:szCs w:val="24"/>
        </w:rPr>
      </w:pPr>
      <w:r w:rsidRPr="00D112A3">
        <w:rPr>
          <w:sz w:val="24"/>
          <w:szCs w:val="24"/>
        </w:rPr>
        <w:t>общественных  отношений,  на которые распространяется действие нормативного</w:t>
      </w:r>
    </w:p>
    <w:p w:rsidR="00246104" w:rsidRPr="00D112A3" w:rsidRDefault="00246104" w:rsidP="00814A5A">
      <w:pPr>
        <w:pStyle w:val="ConsPlusNonformat"/>
        <w:jc w:val="both"/>
        <w:rPr>
          <w:sz w:val="24"/>
          <w:szCs w:val="24"/>
        </w:rPr>
      </w:pPr>
      <w:r w:rsidRPr="00D112A3">
        <w:rPr>
          <w:sz w:val="24"/>
          <w:szCs w:val="24"/>
        </w:rPr>
        <w:t>правового акта.</w:t>
      </w:r>
    </w:p>
    <w:p w:rsidR="00246104" w:rsidRPr="00D112A3" w:rsidRDefault="00246104" w:rsidP="00814A5A">
      <w:pPr>
        <w:pStyle w:val="ConsPlusNonformat"/>
        <w:jc w:val="both"/>
        <w:rPr>
          <w:sz w:val="24"/>
          <w:szCs w:val="24"/>
        </w:rPr>
      </w:pPr>
      <w:r w:rsidRPr="00D112A3">
        <w:rPr>
          <w:sz w:val="24"/>
          <w:szCs w:val="24"/>
        </w:rPr>
        <w:t>___________________________________________________________________________</w:t>
      </w:r>
    </w:p>
    <w:p w:rsidR="00246104" w:rsidRPr="00D112A3" w:rsidRDefault="00246104" w:rsidP="00814A5A">
      <w:pPr>
        <w:pStyle w:val="ConsPlusNonformat"/>
        <w:jc w:val="both"/>
        <w:rPr>
          <w:sz w:val="24"/>
          <w:szCs w:val="24"/>
        </w:rPr>
      </w:pPr>
      <w:r w:rsidRPr="00D112A3">
        <w:rPr>
          <w:sz w:val="24"/>
          <w:szCs w:val="24"/>
        </w:rPr>
        <w:t xml:space="preserve">    2.   Описание  и  обоснование  практической  проблемы  в  осуществлении</w:t>
      </w:r>
    </w:p>
    <w:p w:rsidR="00246104" w:rsidRPr="00D112A3" w:rsidRDefault="00246104" w:rsidP="00814A5A">
      <w:pPr>
        <w:pStyle w:val="ConsPlusNonformat"/>
        <w:jc w:val="both"/>
        <w:rPr>
          <w:sz w:val="24"/>
          <w:szCs w:val="24"/>
        </w:rPr>
      </w:pPr>
      <w:r w:rsidRPr="00D112A3">
        <w:rPr>
          <w:sz w:val="24"/>
          <w:szCs w:val="24"/>
        </w:rPr>
        <w:t>предпринимательской  и инвестиционной деятельности, связанной с применением</w:t>
      </w:r>
    </w:p>
    <w:p w:rsidR="00246104" w:rsidRPr="00D112A3" w:rsidRDefault="00246104" w:rsidP="00814A5A">
      <w:pPr>
        <w:pStyle w:val="ConsPlusNonformat"/>
        <w:jc w:val="both"/>
        <w:rPr>
          <w:sz w:val="24"/>
          <w:szCs w:val="24"/>
        </w:rPr>
      </w:pPr>
      <w:r w:rsidRPr="00D112A3">
        <w:rPr>
          <w:sz w:val="24"/>
          <w:szCs w:val="24"/>
        </w:rPr>
        <w:t>положений нормативного правового акта.</w:t>
      </w:r>
    </w:p>
    <w:p w:rsidR="00246104" w:rsidRPr="00D112A3" w:rsidRDefault="00246104" w:rsidP="00814A5A">
      <w:pPr>
        <w:pStyle w:val="ConsPlusNonformat"/>
        <w:jc w:val="both"/>
        <w:rPr>
          <w:sz w:val="24"/>
          <w:szCs w:val="24"/>
        </w:rPr>
      </w:pPr>
      <w:r w:rsidRPr="00D112A3">
        <w:rPr>
          <w:sz w:val="24"/>
          <w:szCs w:val="24"/>
        </w:rPr>
        <w:t xml:space="preserve">    1)</w:t>
      </w:r>
    </w:p>
    <w:p w:rsidR="00246104" w:rsidRPr="00D112A3" w:rsidRDefault="00246104" w:rsidP="00814A5A">
      <w:pPr>
        <w:pStyle w:val="ConsPlusNonformat"/>
        <w:jc w:val="both"/>
        <w:rPr>
          <w:sz w:val="24"/>
          <w:szCs w:val="24"/>
        </w:rPr>
      </w:pPr>
      <w:r w:rsidRPr="00D112A3">
        <w:rPr>
          <w:sz w:val="24"/>
          <w:szCs w:val="24"/>
        </w:rPr>
        <w:t>___________________________________________________________________________</w:t>
      </w:r>
    </w:p>
    <w:p w:rsidR="00246104" w:rsidRPr="00D112A3" w:rsidRDefault="00246104" w:rsidP="00814A5A">
      <w:pPr>
        <w:pStyle w:val="ConsPlusNonformat"/>
        <w:jc w:val="both"/>
        <w:rPr>
          <w:sz w:val="24"/>
          <w:szCs w:val="24"/>
        </w:rPr>
      </w:pPr>
      <w:r w:rsidRPr="00D112A3">
        <w:rPr>
          <w:sz w:val="24"/>
          <w:szCs w:val="24"/>
        </w:rPr>
        <w:t xml:space="preserve">    2)</w:t>
      </w:r>
    </w:p>
    <w:p w:rsidR="00246104" w:rsidRPr="00D112A3" w:rsidRDefault="00246104" w:rsidP="00814A5A">
      <w:pPr>
        <w:pStyle w:val="ConsPlusNonformat"/>
        <w:jc w:val="both"/>
        <w:rPr>
          <w:sz w:val="24"/>
          <w:szCs w:val="24"/>
        </w:rPr>
      </w:pPr>
      <w:r w:rsidRPr="00D112A3">
        <w:rPr>
          <w:sz w:val="24"/>
          <w:szCs w:val="24"/>
        </w:rPr>
        <w:t>___________________________________________________________________________</w:t>
      </w:r>
    </w:p>
    <w:p w:rsidR="00246104" w:rsidRPr="00D112A3" w:rsidRDefault="00246104" w:rsidP="00814A5A">
      <w:pPr>
        <w:pStyle w:val="ConsPlusNonformat"/>
        <w:jc w:val="both"/>
        <w:rPr>
          <w:sz w:val="24"/>
          <w:szCs w:val="24"/>
        </w:rPr>
      </w:pPr>
      <w:r w:rsidRPr="00D112A3">
        <w:rPr>
          <w:sz w:val="24"/>
          <w:szCs w:val="24"/>
        </w:rPr>
        <w:t xml:space="preserve">    3. Вывод по результатам экспертизы.</w:t>
      </w:r>
    </w:p>
    <w:p w:rsidR="00246104" w:rsidRPr="00D112A3" w:rsidRDefault="00246104" w:rsidP="00814A5A">
      <w:pPr>
        <w:pStyle w:val="ConsPlusNonformat"/>
        <w:jc w:val="both"/>
        <w:rPr>
          <w:sz w:val="24"/>
          <w:szCs w:val="24"/>
        </w:rPr>
      </w:pPr>
      <w:r w:rsidRPr="00D112A3">
        <w:rPr>
          <w:sz w:val="24"/>
          <w:szCs w:val="24"/>
        </w:rPr>
        <w:t xml:space="preserve">    По результатам проведенного исследования ______________________________</w:t>
      </w:r>
    </w:p>
    <w:p w:rsidR="00246104" w:rsidRPr="00D112A3" w:rsidRDefault="00246104" w:rsidP="00814A5A">
      <w:pPr>
        <w:pStyle w:val="ConsPlusNonformat"/>
        <w:jc w:val="both"/>
        <w:rPr>
          <w:sz w:val="24"/>
          <w:szCs w:val="24"/>
        </w:rPr>
      </w:pPr>
      <w:r w:rsidRPr="00D112A3">
        <w:rPr>
          <w:sz w:val="24"/>
          <w:szCs w:val="24"/>
        </w:rPr>
        <w:t xml:space="preserve">                                      (наименование уполномоченного органа)</w:t>
      </w:r>
    </w:p>
    <w:p w:rsidR="00246104" w:rsidRPr="00D112A3" w:rsidRDefault="00246104" w:rsidP="00814A5A">
      <w:pPr>
        <w:pStyle w:val="ConsPlusNonformat"/>
        <w:jc w:val="both"/>
        <w:rPr>
          <w:sz w:val="24"/>
          <w:szCs w:val="24"/>
        </w:rPr>
      </w:pPr>
      <w:r w:rsidRPr="00D112A3">
        <w:rPr>
          <w:sz w:val="24"/>
          <w:szCs w:val="24"/>
        </w:rPr>
        <w:t>пришел к выводу о наличии/отсутствии в ____________________________________</w:t>
      </w:r>
    </w:p>
    <w:p w:rsidR="00246104" w:rsidRPr="00D112A3" w:rsidRDefault="00246104" w:rsidP="00814A5A">
      <w:pPr>
        <w:pStyle w:val="ConsPlusNonformat"/>
        <w:jc w:val="both"/>
        <w:rPr>
          <w:sz w:val="24"/>
          <w:szCs w:val="24"/>
        </w:rPr>
      </w:pPr>
      <w:r w:rsidRPr="00D112A3">
        <w:rPr>
          <w:sz w:val="24"/>
          <w:szCs w:val="24"/>
        </w:rPr>
        <w:t xml:space="preserve">      (наименование вида акта, подразделения, должностного лица, принявшего</w:t>
      </w:r>
    </w:p>
    <w:p w:rsidR="00246104" w:rsidRPr="00D112A3" w:rsidRDefault="00246104" w:rsidP="00814A5A">
      <w:pPr>
        <w:pStyle w:val="ConsPlusNonformat"/>
        <w:jc w:val="both"/>
        <w:rPr>
          <w:sz w:val="24"/>
          <w:szCs w:val="24"/>
        </w:rPr>
      </w:pPr>
      <w:r w:rsidRPr="00D112A3">
        <w:rPr>
          <w:sz w:val="24"/>
          <w:szCs w:val="24"/>
        </w:rPr>
        <w:t>___________________________________________________________________________</w:t>
      </w:r>
    </w:p>
    <w:p w:rsidR="00246104" w:rsidRPr="00D112A3" w:rsidRDefault="00246104" w:rsidP="00814A5A">
      <w:pPr>
        <w:pStyle w:val="ConsPlusNonformat"/>
        <w:jc w:val="both"/>
        <w:rPr>
          <w:sz w:val="24"/>
          <w:szCs w:val="24"/>
        </w:rPr>
      </w:pPr>
      <w:r w:rsidRPr="00D112A3">
        <w:rPr>
          <w:sz w:val="24"/>
          <w:szCs w:val="24"/>
        </w:rPr>
        <w:t xml:space="preserve">  акт, заголовок (наименование) акта, регистрационный номер, дата принятия)</w:t>
      </w:r>
    </w:p>
    <w:p w:rsidR="00246104" w:rsidRPr="00D112A3" w:rsidRDefault="00246104" w:rsidP="00814A5A">
      <w:pPr>
        <w:pStyle w:val="ConsPlusNonformat"/>
        <w:jc w:val="both"/>
        <w:rPr>
          <w:sz w:val="24"/>
          <w:szCs w:val="24"/>
        </w:rPr>
      </w:pPr>
      <w:r w:rsidRPr="00D112A3">
        <w:rPr>
          <w:sz w:val="24"/>
          <w:szCs w:val="24"/>
        </w:rPr>
        <w:t>положений,  необоснованно  затрудняющих осуществление предпринимательской и</w:t>
      </w:r>
    </w:p>
    <w:p w:rsidR="00246104" w:rsidRPr="00D112A3" w:rsidRDefault="00246104" w:rsidP="00814A5A">
      <w:pPr>
        <w:pStyle w:val="ConsPlusNonformat"/>
        <w:jc w:val="both"/>
        <w:rPr>
          <w:sz w:val="24"/>
          <w:szCs w:val="24"/>
        </w:rPr>
      </w:pPr>
      <w:r w:rsidRPr="00D112A3">
        <w:rPr>
          <w:sz w:val="24"/>
          <w:szCs w:val="24"/>
        </w:rPr>
        <w:t>инвестиционной деятельности.</w:t>
      </w:r>
    </w:p>
    <w:p w:rsidR="00246104" w:rsidRPr="00D112A3" w:rsidRDefault="00246104" w:rsidP="00814A5A">
      <w:pPr>
        <w:pStyle w:val="ConsPlusNonformat"/>
        <w:jc w:val="both"/>
        <w:rPr>
          <w:sz w:val="24"/>
          <w:szCs w:val="24"/>
        </w:rPr>
      </w:pPr>
      <w:r w:rsidRPr="00D112A3">
        <w:rPr>
          <w:sz w:val="24"/>
          <w:szCs w:val="24"/>
        </w:rPr>
        <w:t xml:space="preserve">    Необоснованные затруднения заключаются в следующем:</w:t>
      </w:r>
    </w:p>
    <w:p w:rsidR="00246104" w:rsidRPr="00D112A3" w:rsidRDefault="00246104" w:rsidP="00814A5A">
      <w:pPr>
        <w:pStyle w:val="ConsPlusNonformat"/>
        <w:jc w:val="both"/>
        <w:rPr>
          <w:sz w:val="24"/>
          <w:szCs w:val="24"/>
        </w:rPr>
      </w:pPr>
      <w:r w:rsidRPr="00D112A3">
        <w:rPr>
          <w:sz w:val="24"/>
          <w:szCs w:val="24"/>
        </w:rPr>
        <w:t>___________________________________________________________________________</w:t>
      </w:r>
    </w:p>
    <w:p w:rsidR="00246104" w:rsidRPr="00D112A3" w:rsidRDefault="00246104" w:rsidP="00814A5A">
      <w:pPr>
        <w:pStyle w:val="ConsPlusNonformat"/>
        <w:jc w:val="both"/>
        <w:rPr>
          <w:sz w:val="24"/>
          <w:szCs w:val="24"/>
        </w:rPr>
      </w:pPr>
      <w:r w:rsidRPr="00D112A3">
        <w:rPr>
          <w:sz w:val="24"/>
          <w:szCs w:val="24"/>
        </w:rPr>
        <w:t xml:space="preserve">    Приложения:</w:t>
      </w:r>
    </w:p>
    <w:p w:rsidR="00246104" w:rsidRPr="00D112A3" w:rsidRDefault="00246104" w:rsidP="00814A5A">
      <w:pPr>
        <w:pStyle w:val="ConsPlusNonformat"/>
        <w:jc w:val="both"/>
        <w:rPr>
          <w:sz w:val="24"/>
          <w:szCs w:val="24"/>
        </w:rPr>
      </w:pPr>
      <w:r w:rsidRPr="00D112A3">
        <w:rPr>
          <w:sz w:val="24"/>
          <w:szCs w:val="24"/>
        </w:rPr>
        <w:t xml:space="preserve">    1.  Состав  экспертной  группы  по  проведению экспертного исследования</w:t>
      </w:r>
    </w:p>
    <w:p w:rsidR="00246104" w:rsidRPr="00D112A3" w:rsidRDefault="00246104" w:rsidP="00814A5A">
      <w:pPr>
        <w:pStyle w:val="ConsPlusNonformat"/>
        <w:jc w:val="both"/>
        <w:rPr>
          <w:sz w:val="24"/>
          <w:szCs w:val="24"/>
        </w:rPr>
      </w:pPr>
      <w:r w:rsidRPr="00D112A3">
        <w:rPr>
          <w:sz w:val="24"/>
          <w:szCs w:val="24"/>
        </w:rPr>
        <w:t>положений нормативного правового акта на ___ л. в 1 экз.</w:t>
      </w:r>
    </w:p>
    <w:p w:rsidR="00246104" w:rsidRPr="00D112A3" w:rsidRDefault="00246104" w:rsidP="00814A5A">
      <w:pPr>
        <w:pStyle w:val="ConsPlusNonformat"/>
        <w:jc w:val="both"/>
        <w:rPr>
          <w:sz w:val="24"/>
          <w:szCs w:val="24"/>
        </w:rPr>
      </w:pPr>
      <w:r w:rsidRPr="00D112A3">
        <w:rPr>
          <w:sz w:val="24"/>
          <w:szCs w:val="24"/>
        </w:rPr>
        <w:t xml:space="preserve">    2. Справка о результатах  проведения публичных консультаций  на ____ л.</w:t>
      </w:r>
    </w:p>
    <w:p w:rsidR="00246104" w:rsidRPr="00D112A3" w:rsidRDefault="00246104" w:rsidP="00814A5A">
      <w:pPr>
        <w:pStyle w:val="ConsPlusNonformat"/>
        <w:jc w:val="both"/>
        <w:rPr>
          <w:sz w:val="24"/>
          <w:szCs w:val="24"/>
        </w:rPr>
      </w:pPr>
      <w:r w:rsidRPr="00D112A3">
        <w:rPr>
          <w:sz w:val="24"/>
          <w:szCs w:val="24"/>
        </w:rPr>
        <w:t>в 1 экз.</w:t>
      </w:r>
    </w:p>
    <w:p w:rsidR="00246104" w:rsidRPr="00D112A3" w:rsidRDefault="00246104" w:rsidP="00814A5A">
      <w:pPr>
        <w:pStyle w:val="ConsPlusNonformat"/>
        <w:jc w:val="both"/>
        <w:rPr>
          <w:sz w:val="24"/>
          <w:szCs w:val="24"/>
        </w:rPr>
      </w:pPr>
    </w:p>
    <w:p w:rsidR="00246104" w:rsidRPr="00D112A3" w:rsidRDefault="00246104" w:rsidP="00814A5A">
      <w:pPr>
        <w:pStyle w:val="ConsPlusNonformat"/>
        <w:jc w:val="both"/>
        <w:rPr>
          <w:sz w:val="24"/>
          <w:szCs w:val="24"/>
        </w:rPr>
      </w:pPr>
      <w:r w:rsidRPr="00D112A3">
        <w:rPr>
          <w:sz w:val="24"/>
          <w:szCs w:val="24"/>
        </w:rPr>
        <w:t>_____________________ ___________________ _________________________________</w:t>
      </w:r>
    </w:p>
    <w:p w:rsidR="00246104" w:rsidRPr="00D112A3" w:rsidRDefault="00246104" w:rsidP="00814A5A">
      <w:pPr>
        <w:pStyle w:val="ConsPlusNonformat"/>
        <w:jc w:val="both"/>
        <w:rPr>
          <w:sz w:val="24"/>
          <w:szCs w:val="24"/>
        </w:rPr>
      </w:pPr>
      <w:r w:rsidRPr="00D112A3">
        <w:rPr>
          <w:sz w:val="24"/>
          <w:szCs w:val="24"/>
        </w:rPr>
        <w:t xml:space="preserve">   (руководитель)          (подпись)             (расшифровка подписи)</w:t>
      </w:r>
    </w:p>
    <w:p w:rsidR="00246104" w:rsidRPr="00D112A3" w:rsidRDefault="00246104" w:rsidP="00814A5A">
      <w:pPr>
        <w:pStyle w:val="ConsPlusNonformat"/>
        <w:jc w:val="both"/>
        <w:rPr>
          <w:sz w:val="24"/>
          <w:szCs w:val="24"/>
        </w:rPr>
      </w:pPr>
      <w:r w:rsidRPr="00D112A3">
        <w:rPr>
          <w:sz w:val="24"/>
          <w:szCs w:val="24"/>
        </w:rPr>
        <w:t xml:space="preserve">                                          _____________________</w:t>
      </w:r>
    </w:p>
    <w:p w:rsidR="00246104" w:rsidRPr="00D112A3" w:rsidRDefault="00246104" w:rsidP="00814A5A">
      <w:pPr>
        <w:pStyle w:val="ConsPlusNonformat"/>
        <w:jc w:val="both"/>
        <w:rPr>
          <w:sz w:val="24"/>
          <w:szCs w:val="24"/>
        </w:rPr>
      </w:pPr>
      <w:r w:rsidRPr="00D112A3">
        <w:rPr>
          <w:sz w:val="24"/>
          <w:szCs w:val="24"/>
        </w:rPr>
        <w:t xml:space="preserve">                                                 (дата)</w:t>
      </w:r>
    </w:p>
    <w:p w:rsidR="00246104" w:rsidRPr="00D112A3" w:rsidRDefault="00246104" w:rsidP="00814A5A">
      <w:pPr>
        <w:pStyle w:val="ConsPlusNonformat"/>
        <w:jc w:val="both"/>
        <w:rPr>
          <w:sz w:val="24"/>
          <w:szCs w:val="24"/>
        </w:rPr>
      </w:pPr>
      <w:r w:rsidRPr="00D112A3">
        <w:rPr>
          <w:sz w:val="24"/>
          <w:szCs w:val="24"/>
        </w:rPr>
        <w:t xml:space="preserve">                               М.П.</w:t>
      </w:r>
    </w:p>
    <w:p w:rsidR="00246104" w:rsidRPr="00D112A3" w:rsidRDefault="00246104" w:rsidP="00814A5A">
      <w:pPr>
        <w:pStyle w:val="ConsPlusNormal"/>
      </w:pPr>
    </w:p>
    <w:p w:rsidR="00246104" w:rsidRPr="00D112A3" w:rsidRDefault="00246104" w:rsidP="00814A5A">
      <w:pPr>
        <w:pStyle w:val="ConsPlusNormal"/>
        <w:jc w:val="both"/>
      </w:pPr>
    </w:p>
    <w:p w:rsidR="00246104" w:rsidRPr="00D112A3" w:rsidRDefault="00246104" w:rsidP="00814A5A">
      <w:pPr>
        <w:autoSpaceDE w:val="0"/>
        <w:autoSpaceDN w:val="0"/>
        <w:adjustRightInd w:val="0"/>
        <w:spacing w:after="0" w:line="240" w:lineRule="auto"/>
        <w:ind w:firstLine="540"/>
        <w:jc w:val="both"/>
        <w:rPr>
          <w:rFonts w:ascii="Times New Roman" w:hAnsi="Times New Roman"/>
          <w:sz w:val="24"/>
          <w:szCs w:val="24"/>
          <w:lang w:eastAsia="ru-RU"/>
        </w:rPr>
      </w:pPr>
    </w:p>
    <w:p w:rsidR="00246104" w:rsidRPr="00D112A3" w:rsidRDefault="00246104" w:rsidP="00814A5A">
      <w:pPr>
        <w:rPr>
          <w:sz w:val="24"/>
          <w:szCs w:val="24"/>
        </w:rPr>
      </w:pPr>
    </w:p>
    <w:p w:rsidR="00246104" w:rsidRPr="00D112A3" w:rsidRDefault="00246104">
      <w:pPr>
        <w:rPr>
          <w:sz w:val="24"/>
          <w:szCs w:val="24"/>
        </w:rPr>
      </w:pPr>
    </w:p>
    <w:p w:rsidR="00246104" w:rsidRPr="00D112A3" w:rsidRDefault="00246104">
      <w:pPr>
        <w:rPr>
          <w:sz w:val="24"/>
          <w:szCs w:val="24"/>
        </w:rPr>
      </w:pPr>
    </w:p>
    <w:sectPr w:rsidR="00246104" w:rsidRPr="00D112A3" w:rsidSect="00533A4B">
      <w:pgSz w:w="11905" w:h="16838"/>
      <w:pgMar w:top="719" w:right="850" w:bottom="1134" w:left="1701"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7F2E"/>
    <w:rsid w:val="00024F8F"/>
    <w:rsid w:val="0004732C"/>
    <w:rsid w:val="000C1A52"/>
    <w:rsid w:val="001032D2"/>
    <w:rsid w:val="002163D4"/>
    <w:rsid w:val="00230FF6"/>
    <w:rsid w:val="00246104"/>
    <w:rsid w:val="00253C3B"/>
    <w:rsid w:val="002C0C0C"/>
    <w:rsid w:val="00321A82"/>
    <w:rsid w:val="003D1CC9"/>
    <w:rsid w:val="003D2283"/>
    <w:rsid w:val="00533A4B"/>
    <w:rsid w:val="0054015C"/>
    <w:rsid w:val="00556C72"/>
    <w:rsid w:val="00580B57"/>
    <w:rsid w:val="006026DE"/>
    <w:rsid w:val="00640DDA"/>
    <w:rsid w:val="00675594"/>
    <w:rsid w:val="00727F2E"/>
    <w:rsid w:val="00814A5A"/>
    <w:rsid w:val="008D2604"/>
    <w:rsid w:val="00A37773"/>
    <w:rsid w:val="00A535E5"/>
    <w:rsid w:val="00AA1807"/>
    <w:rsid w:val="00D112A3"/>
    <w:rsid w:val="00D15814"/>
    <w:rsid w:val="00E636B2"/>
    <w:rsid w:val="00E7447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A5A"/>
    <w:pPr>
      <w:spacing w:after="200" w:line="276" w:lineRule="auto"/>
    </w:pPr>
    <w:rPr>
      <w:rFonts w:eastAsia="Times New Roman"/>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814A5A"/>
    <w:pPr>
      <w:autoSpaceDE w:val="0"/>
      <w:autoSpaceDN w:val="0"/>
      <w:adjustRightInd w:val="0"/>
    </w:pPr>
    <w:rPr>
      <w:rFonts w:ascii="Times New Roman" w:eastAsia="Times New Roman" w:hAnsi="Times New Roman"/>
      <w:sz w:val="24"/>
      <w:szCs w:val="24"/>
    </w:rPr>
  </w:style>
  <w:style w:type="paragraph" w:customStyle="1" w:styleId="ConsPlusNonformat">
    <w:name w:val="ConsPlusNonformat"/>
    <w:uiPriority w:val="99"/>
    <w:rsid w:val="00814A5A"/>
    <w:pPr>
      <w:autoSpaceDE w:val="0"/>
      <w:autoSpaceDN w:val="0"/>
      <w:adjustRightInd w:val="0"/>
    </w:pPr>
    <w:rPr>
      <w:rFonts w:ascii="Courier New" w:eastAsia="Times New Roman" w:hAnsi="Courier New" w:cs="Courier New"/>
      <w:sz w:val="20"/>
      <w:szCs w:val="20"/>
    </w:rPr>
  </w:style>
  <w:style w:type="paragraph" w:styleId="BalloonText">
    <w:name w:val="Balloon Text"/>
    <w:basedOn w:val="Normal"/>
    <w:link w:val="BalloonTextChar"/>
    <w:uiPriority w:val="99"/>
    <w:semiHidden/>
    <w:rsid w:val="00533A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533A4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7F72F733828F65AEB9CBD1EB4992BADA5EDC8A336B8ACB7EC86A123109EF8D9BB134C6C12A9D8FF403E0C01Bl0G" TargetMode="External"/><Relationship Id="rId13" Type="http://schemas.openxmlformats.org/officeDocument/2006/relationships/hyperlink" Target="consultantplus://offline/ref=79575DB2E8B2B1398E510B58AB9A36A2AEEE6ACB99DFEB722C9950A92A2CFB4DEDBF022809D3D3C4C53C4676V805L" TargetMode="External"/><Relationship Id="rId3" Type="http://schemas.openxmlformats.org/officeDocument/2006/relationships/webSettings" Target="webSettings.xml"/><Relationship Id="rId7" Type="http://schemas.openxmlformats.org/officeDocument/2006/relationships/hyperlink" Target="consultantplus://offline/ref=412CD6F45DFF0B458313BEDA93B38EBD2BAD747C3609EA10D3FEE4ACD2075DA33AB50C93D380CFB4F7518EvEr2K" TargetMode="External"/><Relationship Id="rId12" Type="http://schemas.openxmlformats.org/officeDocument/2006/relationships/hyperlink" Target="consultantplus://offline/ref=3D5B535EC9A482A7EAFE4AEA509363C45F76D444452A73A8224788D174DECE5626FA4194EEDCD3C7DC6F2C31N0t5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412CD6F45DFF0B458313BEDA93B38EBD2BAD747C3609EA10D3FEE4ACD2075DA33AB50C93D380CFB4F7518CvErFK" TargetMode="External"/><Relationship Id="rId11" Type="http://schemas.openxmlformats.org/officeDocument/2006/relationships/hyperlink" Target="consultantplus://offline/ref=412CD6F45DFF0B458313BEDA93B38EBD2BAD747C3F00E81FD1FCB9A6DA5E51A13DBA5384D4C9C3B5F7518DEFv0r6K" TargetMode="External"/><Relationship Id="rId5" Type="http://schemas.openxmlformats.org/officeDocument/2006/relationships/hyperlink" Target="consultantplus://offline/ref=412CD6F45DFF0B458313A0D785DFD2B22EAF2E713D09E14E89A1BFF1850E57F47DFA55D390v8r5K" TargetMode="External"/><Relationship Id="rId15" Type="http://schemas.openxmlformats.org/officeDocument/2006/relationships/hyperlink" Target="consultantplus://offline/ref=79575DB2E8B2B1398E510B58AB9A36A2AEEE6ACB99DFEB722C9950A92A2CFB4DEDBF022809D3D3C4C53C417DV809L" TargetMode="External"/><Relationship Id="rId10" Type="http://schemas.openxmlformats.org/officeDocument/2006/relationships/hyperlink" Target="consultantplus://offline/ref=412CD6F45DFF0B458313BEDA93B38EBD2BAD747C3F00E81FD1FCB9A6DA5E51A13DBA5384D4C9C3B5F7518CE3v0r3K" TargetMode="External"/><Relationship Id="rId4" Type="http://schemas.openxmlformats.org/officeDocument/2006/relationships/hyperlink" Target="consultantplus://offline/ref=412CD6F45DFF0B458313A0D785DFD2B22EAF2E713D09E14E89A1BFF1850E57F47DFA55D390v8rAK" TargetMode="External"/><Relationship Id="rId9" Type="http://schemas.openxmlformats.org/officeDocument/2006/relationships/hyperlink" Target="consultantplus://offline/ref=412CD6F45DFF0B458313BEDA93B38EBD2BAD747C3F00E81FD1FCB9A6DA5E51A13DBA5384D4C9C3B5F7518FE4v0r1K" TargetMode="External"/><Relationship Id="rId14" Type="http://schemas.openxmlformats.org/officeDocument/2006/relationships/hyperlink" Target="consultantplus://offline/ref=79575DB2E8B2B1398E510B58AB9A36A2AEEE6ACB99DFEB722C9950A92A2CFB4DEDBF022809D3D3C4C53C417FV804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45</Pages>
  <Words>13734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dc:title>
  <dc:subject/>
  <dc:creator>Admin</dc:creator>
  <cp:keywords/>
  <dc:description/>
  <cp:lastModifiedBy>Андрей</cp:lastModifiedBy>
  <cp:revision>3</cp:revision>
  <cp:lastPrinted>2016-05-31T08:36:00Z</cp:lastPrinted>
  <dcterms:created xsi:type="dcterms:W3CDTF">2017-02-09T11:57:00Z</dcterms:created>
  <dcterms:modified xsi:type="dcterms:W3CDTF">2017-03-02T07:07:00Z</dcterms:modified>
</cp:coreProperties>
</file>